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7F5E5" w14:textId="2650ED62" w:rsidR="00BD0FE9" w:rsidRDefault="004B32A5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596288" behindDoc="0" locked="0" layoutInCell="1" allowOverlap="1" wp14:anchorId="3D40B3DF" wp14:editId="51C9466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657725" cy="19881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4" b="1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9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EA3A2ED" wp14:editId="629E1C4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9EAB9" id="Rectangle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" fillcolor="#f7caac [1301]" stroked="f"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15D69A0" wp14:editId="534FC3A9">
                <wp:simplePos x="0" y="0"/>
                <wp:positionH relativeFrom="column">
                  <wp:posOffset>6508115</wp:posOffset>
                </wp:positionH>
                <wp:positionV relativeFrom="paragraph">
                  <wp:posOffset>184785</wp:posOffset>
                </wp:positionV>
                <wp:extent cx="685800" cy="414655"/>
                <wp:effectExtent l="0" t="0" r="0" b="444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09433F" w14:textId="57D18F06" w:rsidR="006F4C6E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</w:p>
                          <w:p w14:paraId="75767FEE" w14:textId="77777777" w:rsidR="001760ED" w:rsidRDefault="001760ED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D69A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12.45pt;margin-top:14.55pt;width:54pt;height:32.65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" filled="f" fillcolor="#fffffe" stroked="f" strokecolor="#212120" insetpen="t">
                <v:textbox inset="2.88pt,2.88pt,2.88pt,2.88pt">
                  <w:txbxContent>
                    <w:p w14:paraId="4F09433F" w14:textId="57D18F06" w:rsidR="006F4C6E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</w:p>
                    <w:p w14:paraId="75767FEE" w14:textId="77777777" w:rsidR="001760ED" w:rsidRDefault="001760ED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B0C5815" wp14:editId="4683FD6D">
                <wp:simplePos x="0" y="0"/>
                <wp:positionH relativeFrom="column">
                  <wp:posOffset>6508115</wp:posOffset>
                </wp:positionH>
                <wp:positionV relativeFrom="paragraph">
                  <wp:posOffset>-32385</wp:posOffset>
                </wp:positionV>
                <wp:extent cx="514350" cy="285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479F3E" w14:textId="6C512405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C5815" id="Text Box 24" o:spid="_x0000_s1027" type="#_x0000_t202" style="position:absolute;margin-left:512.45pt;margin-top:-2.55pt;width:40.5pt;height:22.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24479F3E" w14:textId="6C512405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AB2D536" wp14:editId="772A4CFE">
                <wp:simplePos x="0" y="0"/>
                <wp:positionH relativeFrom="column">
                  <wp:posOffset>174171</wp:posOffset>
                </wp:positionH>
                <wp:positionV relativeFrom="paragraph">
                  <wp:posOffset>217714</wp:posOffset>
                </wp:positionV>
                <wp:extent cx="1360170" cy="308610"/>
                <wp:effectExtent l="0" t="0" r="0" b="0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4932BE" w14:textId="77777777" w:rsidR="006F4C6E" w:rsidRPr="0032243F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in this issue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D536" id="Text Box 154" o:spid="_x0000_s1028" type="#_x0000_t202" style="position:absolute;margin-left:13.7pt;margin-top:17.15pt;width:107.1pt;height:24.3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E4932BE" w14:textId="77777777" w:rsidR="006F4C6E" w:rsidRPr="0032243F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in this issue &gt;&gt;&gt;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E477810" wp14:editId="74B137FE">
                <wp:simplePos x="0" y="0"/>
                <wp:positionH relativeFrom="column">
                  <wp:posOffset>293914</wp:posOffset>
                </wp:positionH>
                <wp:positionV relativeFrom="paragraph">
                  <wp:posOffset>620486</wp:posOffset>
                </wp:positionV>
                <wp:extent cx="1897380" cy="1291590"/>
                <wp:effectExtent l="0" t="0" r="7620" b="381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37995A" w14:textId="74A8CB66" w:rsidR="001760ED" w:rsidRPr="008108C1" w:rsidRDefault="001760ED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8108C1"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  <w:t>Meet our Team</w:t>
                            </w:r>
                          </w:p>
                          <w:p w14:paraId="177D3255" w14:textId="5DC64547" w:rsidR="006F4C6E" w:rsidRPr="008108C1" w:rsidRDefault="001760ED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8108C1"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  <w:t>Preview our accomplishments</w:t>
                            </w:r>
                          </w:p>
                          <w:p w14:paraId="6631721C" w14:textId="69BF8D9E" w:rsidR="006F4C6E" w:rsidRPr="008108C1" w:rsidRDefault="001760ED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8108C1"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  <w:t>Our outreach activities</w:t>
                            </w:r>
                          </w:p>
                          <w:p w14:paraId="51A5AF25" w14:textId="3A2DAD1A" w:rsidR="00026CE2" w:rsidRPr="008108C1" w:rsidRDefault="00026CE2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8108C1"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  <w:t>MA Health Insurance Programs</w:t>
                            </w:r>
                          </w:p>
                          <w:p w14:paraId="4AF97BDB" w14:textId="4F61BB8A" w:rsidR="00026CE2" w:rsidRPr="008108C1" w:rsidRDefault="00026CE2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8108C1">
                              <w:rPr>
                                <w:i/>
                                <w:iCs/>
                                <w:color w:val="0070C0"/>
                                <w:sz w:val="21"/>
                                <w:szCs w:val="21"/>
                              </w:rPr>
                              <w:t>Options for Seniors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77810" id="Text Box 182" o:spid="_x0000_s1029" type="#_x0000_t202" style="position:absolute;margin-left:23.15pt;margin-top:48.85pt;width:149.4pt;height:101.7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737995A" w14:textId="74A8CB66" w:rsidR="001760ED" w:rsidRPr="008108C1" w:rsidRDefault="001760ED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</w:pPr>
                      <w:r w:rsidRPr="008108C1"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  <w:t>Meet our Team</w:t>
                      </w:r>
                    </w:p>
                    <w:p w14:paraId="177D3255" w14:textId="5DC64547" w:rsidR="006F4C6E" w:rsidRPr="008108C1" w:rsidRDefault="001760ED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</w:pPr>
                      <w:r w:rsidRPr="008108C1"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  <w:t>Preview our accomplishments</w:t>
                      </w:r>
                    </w:p>
                    <w:p w14:paraId="6631721C" w14:textId="69BF8D9E" w:rsidR="006F4C6E" w:rsidRPr="008108C1" w:rsidRDefault="001760ED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</w:pPr>
                      <w:r w:rsidRPr="008108C1"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  <w:t>Our outreach activities</w:t>
                      </w:r>
                    </w:p>
                    <w:p w14:paraId="51A5AF25" w14:textId="3A2DAD1A" w:rsidR="00026CE2" w:rsidRPr="008108C1" w:rsidRDefault="00026CE2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</w:pPr>
                      <w:r w:rsidRPr="008108C1"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  <w:t>MA Health Insurance Programs</w:t>
                      </w:r>
                    </w:p>
                    <w:p w14:paraId="4AF97BDB" w14:textId="4F61BB8A" w:rsidR="00026CE2" w:rsidRPr="008108C1" w:rsidRDefault="00026CE2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</w:pPr>
                      <w:r w:rsidRPr="008108C1">
                        <w:rPr>
                          <w:i/>
                          <w:iCs/>
                          <w:color w:val="0070C0"/>
                          <w:sz w:val="21"/>
                          <w:szCs w:val="21"/>
                        </w:rPr>
                        <w:t>Options for Seniors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292A71F5" wp14:editId="16DBA3F3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4B6BC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4E4B5945" wp14:editId="3BAC8994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C8F4A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6526C09D" wp14:editId="1AB83CAD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E4F09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28FC7312" wp14:editId="77D7322F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C94BA" id="Lin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15AD1B34" wp14:editId="2CF9638C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5C9DA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766CBA89" wp14:editId="443D2151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0A7B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7833EA87" wp14:editId="7AB92F88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5020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2D61633A" wp14:editId="0C28746D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3D819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07073099" wp14:editId="39E01D7F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0DF6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65D868A7" wp14:editId="3A33AE80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2277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6BBA4A8D" wp14:editId="64CAEC32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7E811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57D4266F" wp14:editId="00D35C3A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FCDB1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4785BFC3" wp14:editId="711A7980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BFD54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1FB40AC1" wp14:editId="590D4D47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857A3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6E5A7B5A" wp14:editId="203B0E61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8F94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0B64C274" w14:textId="61B5032B" w:rsidR="00C80526" w:rsidRDefault="008108C1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435CD3F" wp14:editId="784784A0">
                <wp:simplePos x="0" y="0"/>
                <wp:positionH relativeFrom="margin">
                  <wp:align>right</wp:align>
                </wp:positionH>
                <wp:positionV relativeFrom="paragraph">
                  <wp:posOffset>2359025</wp:posOffset>
                </wp:positionV>
                <wp:extent cx="443865" cy="1268730"/>
                <wp:effectExtent l="0" t="0" r="32385" b="7620"/>
                <wp:wrapNone/>
                <wp:docPr id="1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268730"/>
                          <a:chOff x="1097280" y="1072134"/>
                          <a:chExt cx="4572" cy="13716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s:wsp>
                        <wps:cNvPr id="1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C0DDA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C0DDA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D2AEE" id="Group 160" o:spid="_x0000_s1026" style="position:absolute;margin-left:-16.25pt;margin-top:185.75pt;width:34.95pt;height:99.9pt;z-index:251709952;mso-position-horizontal:right;mso-position-horizontal-relative:margin;mso-height-relative:margin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">
                <v:rect id="Rectangle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" fillcolor="#2f5496 [2404]" stroked="f" strokecolor="#212120" insetpen="t">
                  <v:shadow color="#dcd6d4"/>
                  <v:textbox inset="2.88pt,2.88pt,2.88pt,2.88pt"/>
                </v:rect>
                <v:rect id="Rectangle 163" o:spid="_x0000_s1028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" fillcolor="#c0ddad" stroked="f" strokecolor="#212120" insetpen="t">
                  <v:shadow color="#dcd6d4"/>
                  <v:textbox inset="2.88pt,2.88pt,2.88pt,2.88pt"/>
                </v:rect>
                <v:rect id="Rectangle 164" o:spid="_x0000_s1029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" fillcolor="#2f5496 [2404]" stroked="f" strokecolor="#212120" insetpen="t">
                  <v:shadow color="#dcd6d4"/>
                  <v:textbox inset="2.88pt,2.88pt,2.88pt,2.88pt"/>
                </v:rect>
                <v:rect id="Rectangle 165" o:spid="_x0000_s1030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" fillcolor="#f7caac [1301]" stroked="f" strokecolor="#212120" insetpen="t">
                  <v:shadow color="#dcd6d4"/>
                  <v:textbox inset="2.88pt,2.88pt,2.88pt,2.88pt"/>
                </v:rect>
                <v:rect id="Rectangle 166" o:spid="_x0000_s1031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" fillcolor="#c0ddad" stroked="f" strokecolor="#212120" insetpen="t">
                  <v:shadow color="#dcd6d4"/>
                  <v:textbox inset="2.88pt,2.88pt,2.88pt,2.88pt"/>
                </v:rect>
                <v:line id="Line 167" o:spid="_x0000_s1032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" strokecolor="#fffffe" strokeweight="1pt">
                  <v:shadow color="#dcd6d4"/>
                </v:line>
                <v:line id="Line 168" o:spid="_x0000_s1033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" strokecolor="#fffffe" strokeweight="1pt">
                  <v:shadow color="#dcd6d4"/>
                </v:line>
                <v:line id="Line 169" o:spid="_x0000_s1034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" strokecolor="#fffffe" strokeweight="1pt">
                  <v:shadow color="#dcd6d4"/>
                </v:line>
                <v:line id="Line 170" o:spid="_x0000_s1035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" strokecolor="#fffffe" strokeweight="1pt">
                  <v:shadow color="#dcd6d4"/>
                </v:line>
                <v:line id="Line 171" o:spid="_x0000_s1036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" strokecolor="#fffffe" strokeweight="1pt">
                  <v:shadow color="#dcd6d4"/>
                </v:line>
                <v:rect id="Rectangle 162" o:spid="_x0000_s1037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" fillcolor="#f7caac [1301]" stroked="f" strokecolor="#212120" insetpen="t">
                  <v:shadow color="#dcd6d4"/>
                  <v:textbox inset="2.88pt,2.88pt,2.88pt,2.88pt"/>
                </v:rect>
                <w10:wrap anchorx="margin"/>
              </v:group>
            </w:pict>
          </mc:Fallback>
        </mc:AlternateContent>
      </w:r>
      <w:r w:rsidRPr="00904CE5">
        <w:rPr>
          <w:noProof/>
          <w:color w:val="F4B083" w:themeColor="accent2" w:themeTint="99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3FF827DC" wp14:editId="3122E44B">
                <wp:simplePos x="0" y="0"/>
                <wp:positionH relativeFrom="margin">
                  <wp:align>left</wp:align>
                </wp:positionH>
                <wp:positionV relativeFrom="paragraph">
                  <wp:posOffset>2359025</wp:posOffset>
                </wp:positionV>
                <wp:extent cx="443865" cy="1264920"/>
                <wp:effectExtent l="0" t="0" r="32385" b="0"/>
                <wp:wrapNone/>
                <wp:docPr id="15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264920"/>
                          <a:chOff x="1097280" y="1072134"/>
                          <a:chExt cx="4572" cy="13716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s:wsp>
                        <wps:cNvPr id="15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C0DDA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C0DDA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8333A" id="Group 160" o:spid="_x0000_s1026" style="position:absolute;margin-left:0;margin-top:185.75pt;width:34.95pt;height:99.6pt;z-index:251607552;mso-position-horizontal:left;mso-position-horizontal-relative:margin;mso-height-relative:margin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">
                <v:rect id="Rectangle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" fillcolor="#2f5496 [2404]" strokecolor="#212120" insetpen="t">
                  <v:shadow color="#dcd6d4"/>
                  <v:textbox inset="2.88pt,2.88pt,2.88pt,2.88pt"/>
                </v:rect>
                <v:rect id="Rectangle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" fillcolor="#f7caac [1301]" stroked="f" strokecolor="#212120" insetpen="t">
                  <v:shadow color="#dcd6d4"/>
                  <v:textbox inset="2.88pt,2.88pt,2.88pt,2.88pt"/>
                </v:rect>
                <v:rect id="Rectangle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" fillcolor="#c0ddad" stroked="f" strokecolor="#212120" insetpen="t">
                  <v:shadow color="#dcd6d4"/>
                  <v:textbox inset="2.88pt,2.88pt,2.88pt,2.88pt"/>
                </v:rect>
                <v:rect id="Rectangle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" fillcolor="#2f5496 [2404]" stroked="f" strokecolor="#212120" insetpen="t">
                  <v:shadow color="#dcd6d4"/>
                  <v:textbox inset="2.88pt,2.88pt,2.88pt,2.88pt"/>
                </v:rect>
                <v:rect id="Rectangle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" fillcolor="#f7caac [1301]" stroked="f" strokecolor="#212120" insetpen="t">
                  <v:shadow color="#dcd6d4"/>
                  <v:textbox inset="2.88pt,2.88pt,2.88pt,2.88pt"/>
                </v:rect>
                <v:rect id="Rectangle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" fillcolor="#c0ddad" stroked="f" strokecolor="#212120" insetpen="t">
                  <v:shadow color="#dcd6d4"/>
                  <v:textbox inset="2.88pt,2.88pt,2.88pt,2.88pt"/>
                </v:rect>
                <v:line id="Line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Line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Line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Line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Line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  <w10:wrap anchorx="margin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F252EE3" wp14:editId="6D77F518">
                <wp:simplePos x="0" y="0"/>
                <wp:positionH relativeFrom="column">
                  <wp:posOffset>571500</wp:posOffset>
                </wp:positionH>
                <wp:positionV relativeFrom="paragraph">
                  <wp:posOffset>2435224</wp:posOffset>
                </wp:positionV>
                <wp:extent cx="6143625" cy="1114425"/>
                <wp:effectExtent l="0" t="0" r="9525" b="9525"/>
                <wp:wrapNone/>
                <wp:docPr id="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114425"/>
                        </a:xfrm>
                        <a:prstGeom prst="rect">
                          <a:avLst/>
                        </a:prstGeom>
                        <a:solidFill>
                          <a:srgbClr val="EAF09A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F99759" w14:textId="2BDEE58A" w:rsidR="006F4C6E" w:rsidRPr="0032243F" w:rsidRDefault="004F47E9" w:rsidP="00FA145A">
                            <w:pPr>
                              <w:widowControl w:val="0"/>
                              <w:spacing w:line="1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6"/>
                              </w:rPr>
                              <w:t xml:space="preserve">Ecu-Health Care – Annual </w:t>
                            </w:r>
                            <w:r w:rsidR="008F7CF2"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6"/>
                              </w:rPr>
                              <w:t>Newsletter</w:t>
                            </w:r>
                            <w:r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 w:rsidR="00855384"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2EE3" id="Text Box 152" o:spid="_x0000_s1030" type="#_x0000_t202" style="position:absolute;margin-left:45pt;margin-top:191.75pt;width:483.75pt;height:87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" fillcolor="#eaf09a" stroked="f">
                <v:textbox inset="2.88pt,2.88pt,2.88pt,2.88pt">
                  <w:txbxContent>
                    <w:p w14:paraId="2FF99759" w14:textId="2BDEE58A" w:rsidR="006F4C6E" w:rsidRPr="0032243F" w:rsidRDefault="004F47E9" w:rsidP="00FA145A">
                      <w:pPr>
                        <w:widowControl w:val="0"/>
                        <w:spacing w:line="1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6"/>
                        </w:rPr>
                      </w:pPr>
                      <w:r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6"/>
                        </w:rPr>
                        <w:t xml:space="preserve">Ecu-Health Care – Annual </w:t>
                      </w:r>
                      <w:r w:rsidR="008F7CF2"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6"/>
                        </w:rPr>
                        <w:t>Newsletter</w:t>
                      </w:r>
                      <w:r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6"/>
                        </w:rPr>
                        <w:t xml:space="preserve"> 202</w:t>
                      </w:r>
                      <w:r w:rsidR="00855384"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F84D5DA" wp14:editId="08EFC687">
                <wp:simplePos x="0" y="0"/>
                <wp:positionH relativeFrom="column">
                  <wp:posOffset>438150</wp:posOffset>
                </wp:positionH>
                <wp:positionV relativeFrom="paragraph">
                  <wp:posOffset>2368550</wp:posOffset>
                </wp:positionV>
                <wp:extent cx="6391275" cy="1255395"/>
                <wp:effectExtent l="0" t="0" r="28575" b="2095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255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44754" id="Rectangle 7" o:spid="_x0000_s1026" style="position:absolute;margin-left:34.5pt;margin-top:186.5pt;width:503.25pt;height:98.8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" fillcolor="#8eaadb [1940]" strokecolor="#212120" insetpen="t"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D541E9C" wp14:editId="4B63195F">
                <wp:simplePos x="0" y="0"/>
                <wp:positionH relativeFrom="column">
                  <wp:posOffset>76200</wp:posOffset>
                </wp:positionH>
                <wp:positionV relativeFrom="paragraph">
                  <wp:posOffset>1958975</wp:posOffset>
                </wp:positionV>
                <wp:extent cx="6953250" cy="314325"/>
                <wp:effectExtent l="0" t="0" r="0" b="9525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03B050" w14:textId="59CF132D" w:rsidR="006F4C6E" w:rsidRDefault="001760ED" w:rsidP="0029793A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 w:rsidRPr="0032243F">
                              <w:rPr>
                                <w:b/>
                                <w:bCs/>
                                <w:color w:val="FFFF00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32243F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local non-profit whose mission is to help </w:t>
                            </w:r>
                            <w:r w:rsidR="0029793A" w:rsidRPr="0032243F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north Berkshire</w:t>
                            </w:r>
                            <w:r w:rsidRPr="0032243F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residents of all ages access needed health</w:t>
                            </w:r>
                            <w:r w:rsidRPr="0032243F">
                              <w:rPr>
                                <w:b/>
                                <w:bCs/>
                                <w:color w:val="FFFF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coverage</w:t>
                            </w:r>
                          </w:p>
                          <w:p w14:paraId="04A4AD8A" w14:textId="77777777" w:rsidR="001760ED" w:rsidRDefault="001760ED" w:rsidP="0029793A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1E9C" id="Text Box 198" o:spid="_x0000_s1031" type="#_x0000_t202" style="position:absolute;margin-left:6pt;margin-top:154.25pt;width:547.5pt;height:2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503B050" w14:textId="59CF132D" w:rsidR="006F4C6E" w:rsidRDefault="001760ED" w:rsidP="0029793A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 w:rsidRPr="0032243F">
                        <w:rPr>
                          <w:b/>
                          <w:bCs/>
                          <w:color w:val="FFFF00"/>
                          <w:sz w:val="26"/>
                          <w:szCs w:val="26"/>
                        </w:rPr>
                        <w:t xml:space="preserve">A </w:t>
                      </w:r>
                      <w:r w:rsidRPr="0032243F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local non-profit whose mission is to help </w:t>
                      </w:r>
                      <w:r w:rsidR="0029793A" w:rsidRPr="0032243F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north Berkshire</w:t>
                      </w:r>
                      <w:r w:rsidRPr="0032243F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residents of all ages access needed health</w:t>
                      </w:r>
                      <w:r w:rsidRPr="0032243F">
                        <w:rPr>
                          <w:b/>
                          <w:bCs/>
                          <w:color w:val="FFFF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  <w:t>coverage</w:t>
                      </w:r>
                    </w:p>
                    <w:p w14:paraId="04A4AD8A" w14:textId="77777777" w:rsidR="001760ED" w:rsidRDefault="001760ED" w:rsidP="0029793A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D84FB01" wp14:editId="53EC3A64">
                <wp:simplePos x="0" y="0"/>
                <wp:positionH relativeFrom="column">
                  <wp:posOffset>171450</wp:posOffset>
                </wp:positionH>
                <wp:positionV relativeFrom="paragraph">
                  <wp:posOffset>3778249</wp:posOffset>
                </wp:positionV>
                <wp:extent cx="1628775" cy="260985"/>
                <wp:effectExtent l="0" t="0" r="9525" b="5715"/>
                <wp:wrapNone/>
                <wp:docPr id="1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DB63B9" w14:textId="77322161" w:rsidR="006F4C6E" w:rsidRPr="004C4533" w:rsidRDefault="0029793A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4C453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28"/>
                                <w:szCs w:val="28"/>
                              </w:rPr>
                              <w:t xml:space="preserve">Meet </w:t>
                            </w:r>
                            <w:r w:rsidR="008108C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28"/>
                                <w:szCs w:val="28"/>
                              </w:rPr>
                              <w:t>our Team</w:t>
                            </w:r>
                            <w:r w:rsidRPr="004C453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721A4BD" w14:textId="77777777" w:rsidR="0029793A" w:rsidRPr="0029793A" w:rsidRDefault="0029793A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FB01" id="Text Box 155" o:spid="_x0000_s1032" type="#_x0000_t202" style="position:absolute;margin-left:13.5pt;margin-top:297.5pt;width:128.25pt;height:20.5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CDB63B9" w14:textId="77322161" w:rsidR="006F4C6E" w:rsidRPr="004C4533" w:rsidRDefault="0029793A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28"/>
                          <w:szCs w:val="28"/>
                        </w:rPr>
                      </w:pPr>
                      <w:r w:rsidRPr="004C453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28"/>
                          <w:szCs w:val="28"/>
                        </w:rPr>
                        <w:t xml:space="preserve">Meet </w:t>
                      </w:r>
                      <w:r w:rsidR="008108C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28"/>
                          <w:szCs w:val="28"/>
                        </w:rPr>
                        <w:t>our Team</w:t>
                      </w:r>
                      <w:r w:rsidRPr="004C453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28"/>
                          <w:szCs w:val="28"/>
                        </w:rPr>
                        <w:t>:</w:t>
                      </w:r>
                    </w:p>
                    <w:p w14:paraId="0721A4BD" w14:textId="77777777" w:rsidR="0029793A" w:rsidRPr="0029793A" w:rsidRDefault="0029793A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2CB9386" wp14:editId="55D07360">
                <wp:simplePos x="0" y="0"/>
                <wp:positionH relativeFrom="margin">
                  <wp:align>left</wp:align>
                </wp:positionH>
                <wp:positionV relativeFrom="paragraph">
                  <wp:posOffset>3749040</wp:posOffset>
                </wp:positionV>
                <wp:extent cx="2628900" cy="5686425"/>
                <wp:effectExtent l="0" t="0" r="0" b="952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686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EA211" id="Rectangle 6" o:spid="_x0000_s1026" style="position:absolute;margin-left:0;margin-top:295.2pt;width:207pt;height:447.75pt;z-index:251593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" fillcolor="#f7caac [1301]" stroked="f">
                <v:textbox inset="2.88pt,2.88pt,2.88pt,2.88pt"/>
                <w10:wrap anchorx="margin"/>
              </v:rect>
            </w:pict>
          </mc:Fallback>
        </mc:AlternateContent>
      </w:r>
      <w:r w:rsidR="0085538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84F5DD" wp14:editId="54272732">
                <wp:simplePos x="0" y="0"/>
                <wp:positionH relativeFrom="column">
                  <wp:posOffset>28575</wp:posOffset>
                </wp:positionH>
                <wp:positionV relativeFrom="paragraph">
                  <wp:posOffset>4168776</wp:posOffset>
                </wp:positionV>
                <wp:extent cx="2486025" cy="2857500"/>
                <wp:effectExtent l="0" t="0" r="9525" b="0"/>
                <wp:wrapNone/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766586" w14:textId="50A302C1" w:rsidR="00C012B6" w:rsidRPr="004C4533" w:rsidRDefault="00C012B6" w:rsidP="0029793A">
                            <w:pPr>
                              <w:rPr>
                                <w:rFonts w:ascii="Calibri" w:eastAsia="Calibri" w:hAnsi="Calibri"/>
                                <w:b/>
                                <w:bCs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b/>
                                <w:bCs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Our Dedicated Staff:</w:t>
                            </w:r>
                          </w:p>
                          <w:p w14:paraId="5A9B1B5B" w14:textId="77777777" w:rsidR="00C012B6" w:rsidRPr="004C4533" w:rsidRDefault="00C012B6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02877896" w14:textId="30E2AF85" w:rsidR="0029793A" w:rsidRPr="004C4533" w:rsidRDefault="0029793A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Karen Baumbach –Executive Director</w:t>
                            </w:r>
                          </w:p>
                          <w:p w14:paraId="2229C0F3" w14:textId="0B0DD28F" w:rsidR="0029793A" w:rsidRPr="004C4533" w:rsidRDefault="0029793A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ab/>
                              <w:t>Navigator/SHINE counselor</w:t>
                            </w:r>
                          </w:p>
                          <w:p w14:paraId="2C536BF3" w14:textId="1761255E" w:rsidR="00AF6F9D" w:rsidRPr="004C4533" w:rsidRDefault="00AF6F9D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7B3753E" w14:textId="62AF6D3C" w:rsidR="00AF6F9D" w:rsidRPr="004C4533" w:rsidRDefault="00AF6F9D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 xml:space="preserve">Melissa Montoya – </w:t>
                            </w:r>
                            <w:bookmarkStart w:id="0" w:name="_Hlk12015269"/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 xml:space="preserve">Outreach </w:t>
                            </w:r>
                            <w:bookmarkEnd w:id="0"/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Specialist</w:t>
                            </w:r>
                          </w:p>
                          <w:p w14:paraId="7AA5A223" w14:textId="3D9D123D" w:rsidR="00AF6F9D" w:rsidRPr="004C4533" w:rsidRDefault="00AF6F9D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ab/>
                              <w:t>Navigator/SHINE counselor</w:t>
                            </w:r>
                          </w:p>
                          <w:p w14:paraId="4DD1786A" w14:textId="78055492" w:rsidR="007909D3" w:rsidRPr="004C4533" w:rsidRDefault="007909D3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49E48F14" w14:textId="7EFE86D0" w:rsidR="007909D3" w:rsidRPr="004C4533" w:rsidRDefault="00855384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Jessica Horn</w:t>
                            </w:r>
                            <w:r w:rsidR="007909D3"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909D3"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ab/>
                              <w:t>Navigator</w:t>
                            </w:r>
                          </w:p>
                          <w:p w14:paraId="74C1BF04" w14:textId="77777777" w:rsidR="00855384" w:rsidRPr="004C4533" w:rsidRDefault="00855384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EB25512" w14:textId="1ECAC3A5" w:rsidR="00855384" w:rsidRPr="004C4533" w:rsidRDefault="00855384" w:rsidP="00AF6F9D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Rebecca Harris – Navigator</w:t>
                            </w:r>
                          </w:p>
                          <w:p w14:paraId="3B72A1FA" w14:textId="77777777" w:rsidR="00380D63" w:rsidRPr="004C4533" w:rsidRDefault="00380D63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A074CB9" w14:textId="65173C4F" w:rsidR="00855384" w:rsidRPr="004C4533" w:rsidRDefault="00855384" w:rsidP="0029793A">
                            <w:pPr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Kimberly Miller</w:t>
                            </w:r>
                            <w:r w:rsidR="0029793A"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R</w:t>
                            </w:r>
                            <w:r w:rsidR="0029793A"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eceptionist</w:t>
                            </w:r>
                          </w:p>
                          <w:p w14:paraId="73533518" w14:textId="3175B73B" w:rsidR="00380D63" w:rsidRPr="004C4533" w:rsidRDefault="00855384" w:rsidP="00855384">
                            <w:pPr>
                              <w:ind w:firstLine="720"/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Navigator/</w:t>
                            </w:r>
                            <w:r w:rsidR="0029793A" w:rsidRPr="004C4533">
                              <w:rPr>
                                <w:rFonts w:ascii="Calibri" w:eastAsia="Calibri" w:hAnsi="Calibri"/>
                                <w:color w:val="2F5496" w:themeColor="accent1" w:themeShade="BF"/>
                                <w:kern w:val="0"/>
                                <w:sz w:val="24"/>
                                <w:szCs w:val="24"/>
                              </w:rPr>
                              <w:t>Support Staff</w:t>
                            </w:r>
                          </w:p>
                          <w:p w14:paraId="4DDA112E" w14:textId="77777777" w:rsidR="00AF6F9D" w:rsidRDefault="00AF6F9D" w:rsidP="0029793A">
                            <w:pPr>
                              <w:rPr>
                                <w:rFonts w:ascii="Calibri" w:eastAsia="Calibri" w:hAnsi="Calibri"/>
                                <w:color w:val="C45911" w:themeColor="accent2" w:themeShade="BF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35D1BCF" w14:textId="77777777" w:rsidR="00380D63" w:rsidRDefault="00380D63" w:rsidP="0029793A">
                            <w:pPr>
                              <w:rPr>
                                <w:rFonts w:ascii="Calibri" w:eastAsia="Calibri" w:hAnsi="Calibri"/>
                                <w:color w:val="C45911" w:themeColor="accent2" w:themeShade="BF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ACDAD2D" w14:textId="77777777" w:rsidR="00380D63" w:rsidRPr="0029793A" w:rsidRDefault="00380D63" w:rsidP="0029793A">
                            <w:pPr>
                              <w:rPr>
                                <w:rFonts w:ascii="Calibri" w:eastAsia="Calibri" w:hAnsi="Calibri"/>
                                <w:color w:val="C45911" w:themeColor="accent2" w:themeShade="BF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610A3ED" w14:textId="6F0CD008" w:rsidR="006F4C6E" w:rsidRPr="0029793A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F5DD" id="Text Box 179" o:spid="_x0000_s1033" type="#_x0000_t202" style="position:absolute;margin-left:2.25pt;margin-top:328.25pt;width:195.75pt;height:2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0766586" w14:textId="50A302C1" w:rsidR="00C012B6" w:rsidRPr="004C4533" w:rsidRDefault="00C012B6" w:rsidP="0029793A">
                      <w:pPr>
                        <w:rPr>
                          <w:rFonts w:ascii="Calibri" w:eastAsia="Calibri" w:hAnsi="Calibri"/>
                          <w:b/>
                          <w:bCs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b/>
                          <w:bCs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Our Dedicated Staff:</w:t>
                      </w:r>
                    </w:p>
                    <w:p w14:paraId="5A9B1B5B" w14:textId="77777777" w:rsidR="00C012B6" w:rsidRPr="004C4533" w:rsidRDefault="00C012B6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</w:p>
                    <w:p w14:paraId="02877896" w14:textId="30E2AF85" w:rsidR="0029793A" w:rsidRPr="004C4533" w:rsidRDefault="0029793A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Karen Baumbach –Executive Director</w:t>
                      </w:r>
                    </w:p>
                    <w:p w14:paraId="2229C0F3" w14:textId="0B0DD28F" w:rsidR="0029793A" w:rsidRPr="004C4533" w:rsidRDefault="0029793A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ab/>
                        <w:t>Navigator/SHINE counselor</w:t>
                      </w:r>
                    </w:p>
                    <w:p w14:paraId="2C536BF3" w14:textId="1761255E" w:rsidR="00AF6F9D" w:rsidRPr="004C4533" w:rsidRDefault="00AF6F9D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</w:p>
                    <w:p w14:paraId="37B3753E" w14:textId="62AF6D3C" w:rsidR="00AF6F9D" w:rsidRPr="004C4533" w:rsidRDefault="00AF6F9D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 xml:space="preserve">Melissa Montoya – </w:t>
                      </w:r>
                      <w:bookmarkStart w:id="1" w:name="_Hlk12015269"/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 xml:space="preserve">Outreach </w:t>
                      </w:r>
                      <w:bookmarkEnd w:id="1"/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Specialist</w:t>
                      </w:r>
                    </w:p>
                    <w:p w14:paraId="7AA5A223" w14:textId="3D9D123D" w:rsidR="00AF6F9D" w:rsidRPr="004C4533" w:rsidRDefault="00AF6F9D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ab/>
                        <w:t>Navigator/SHINE counselor</w:t>
                      </w:r>
                    </w:p>
                    <w:p w14:paraId="4DD1786A" w14:textId="78055492" w:rsidR="007909D3" w:rsidRPr="004C4533" w:rsidRDefault="007909D3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</w:p>
                    <w:p w14:paraId="49E48F14" w14:textId="7EFE86D0" w:rsidR="007909D3" w:rsidRPr="004C4533" w:rsidRDefault="00855384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Jessica Horn</w:t>
                      </w:r>
                      <w:r w:rsidR="007909D3"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 xml:space="preserve"> – </w:t>
                      </w:r>
                      <w:r w:rsidR="007909D3"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ab/>
                        <w:t>Navigator</w:t>
                      </w:r>
                    </w:p>
                    <w:p w14:paraId="74C1BF04" w14:textId="77777777" w:rsidR="00855384" w:rsidRPr="004C4533" w:rsidRDefault="00855384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</w:p>
                    <w:p w14:paraId="7EB25512" w14:textId="1ECAC3A5" w:rsidR="00855384" w:rsidRPr="004C4533" w:rsidRDefault="00855384" w:rsidP="00AF6F9D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Rebecca Harris – Navigator</w:t>
                      </w:r>
                    </w:p>
                    <w:p w14:paraId="3B72A1FA" w14:textId="77777777" w:rsidR="00380D63" w:rsidRPr="004C4533" w:rsidRDefault="00380D63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</w:p>
                    <w:p w14:paraId="5A074CB9" w14:textId="65173C4F" w:rsidR="00855384" w:rsidRPr="004C4533" w:rsidRDefault="00855384" w:rsidP="0029793A">
                      <w:pPr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Kimberly Miller</w:t>
                      </w:r>
                      <w:r w:rsidR="0029793A"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 xml:space="preserve"> –</w:t>
                      </w: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R</w:t>
                      </w:r>
                      <w:r w:rsidR="0029793A"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eceptionist</w:t>
                      </w:r>
                    </w:p>
                    <w:p w14:paraId="73533518" w14:textId="3175B73B" w:rsidR="00380D63" w:rsidRPr="004C4533" w:rsidRDefault="00855384" w:rsidP="00855384">
                      <w:pPr>
                        <w:ind w:firstLine="720"/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Navigator/</w:t>
                      </w:r>
                      <w:r w:rsidR="0029793A" w:rsidRPr="004C4533">
                        <w:rPr>
                          <w:rFonts w:ascii="Calibri" w:eastAsia="Calibri" w:hAnsi="Calibri"/>
                          <w:color w:val="2F5496" w:themeColor="accent1" w:themeShade="BF"/>
                          <w:kern w:val="0"/>
                          <w:sz w:val="24"/>
                          <w:szCs w:val="24"/>
                        </w:rPr>
                        <w:t>Support Staff</w:t>
                      </w:r>
                    </w:p>
                    <w:p w14:paraId="4DDA112E" w14:textId="77777777" w:rsidR="00AF6F9D" w:rsidRDefault="00AF6F9D" w:rsidP="0029793A">
                      <w:pPr>
                        <w:rPr>
                          <w:rFonts w:ascii="Calibri" w:eastAsia="Calibri" w:hAnsi="Calibri"/>
                          <w:color w:val="C45911" w:themeColor="accent2" w:themeShade="BF"/>
                          <w:kern w:val="0"/>
                          <w:sz w:val="18"/>
                          <w:szCs w:val="18"/>
                        </w:rPr>
                      </w:pPr>
                    </w:p>
                    <w:p w14:paraId="435D1BCF" w14:textId="77777777" w:rsidR="00380D63" w:rsidRDefault="00380D63" w:rsidP="0029793A">
                      <w:pPr>
                        <w:rPr>
                          <w:rFonts w:ascii="Calibri" w:eastAsia="Calibri" w:hAnsi="Calibri"/>
                          <w:color w:val="C45911" w:themeColor="accent2" w:themeShade="BF"/>
                          <w:kern w:val="0"/>
                          <w:sz w:val="18"/>
                          <w:szCs w:val="18"/>
                        </w:rPr>
                      </w:pPr>
                    </w:p>
                    <w:p w14:paraId="1ACDAD2D" w14:textId="77777777" w:rsidR="00380D63" w:rsidRPr="0029793A" w:rsidRDefault="00380D63" w:rsidP="0029793A">
                      <w:pPr>
                        <w:rPr>
                          <w:rFonts w:ascii="Calibri" w:eastAsia="Calibri" w:hAnsi="Calibri"/>
                          <w:color w:val="C45911" w:themeColor="accent2" w:themeShade="BF"/>
                          <w:kern w:val="0"/>
                          <w:sz w:val="18"/>
                          <w:szCs w:val="18"/>
                        </w:rPr>
                      </w:pPr>
                    </w:p>
                    <w:p w14:paraId="6610A3ED" w14:textId="6F0CD008" w:rsidR="006F4C6E" w:rsidRPr="0029793A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CE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7347704" wp14:editId="7EAEEFF0">
                <wp:simplePos x="0" y="0"/>
                <wp:positionH relativeFrom="column">
                  <wp:posOffset>142875</wp:posOffset>
                </wp:positionH>
                <wp:positionV relativeFrom="paragraph">
                  <wp:posOffset>7121525</wp:posOffset>
                </wp:positionV>
                <wp:extent cx="2219325" cy="2143125"/>
                <wp:effectExtent l="0" t="0" r="9525" b="9525"/>
                <wp:wrapNone/>
                <wp:docPr id="18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FCF759" w14:textId="6C3F9DA4" w:rsidR="00C012B6" w:rsidRPr="004C4533" w:rsidRDefault="00C012B6" w:rsidP="000A24A8">
                            <w:pPr>
                              <w:widowControl w:val="0"/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Our Board of Directors:</w:t>
                            </w:r>
                          </w:p>
                          <w:p w14:paraId="30A9BEAA" w14:textId="77777777" w:rsidR="00C012B6" w:rsidRPr="004C4533" w:rsidRDefault="00C012B6" w:rsidP="00C012B6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Don LeBreux– President</w:t>
                            </w:r>
                          </w:p>
                          <w:p w14:paraId="7B045579" w14:textId="3EB6C65D" w:rsidR="00C012B6" w:rsidRPr="004C4533" w:rsidRDefault="00855384" w:rsidP="00C012B6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Charles Nemser</w:t>
                            </w:r>
                            <w:r w:rsidR="00C012B6"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– Vice President</w:t>
                            </w:r>
                          </w:p>
                          <w:p w14:paraId="704FFB5D" w14:textId="77777777" w:rsidR="00C012B6" w:rsidRPr="004C4533" w:rsidRDefault="00C012B6" w:rsidP="00C012B6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Anthony Smeglin, MD – Treasurer</w:t>
                            </w:r>
                          </w:p>
                          <w:p w14:paraId="28490814" w14:textId="1EE90C12" w:rsidR="00C012B6" w:rsidRPr="004C4533" w:rsidRDefault="00C012B6" w:rsidP="00C012B6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Nancy Apkin</w:t>
                            </w:r>
                            <w:r w:rsidR="007909D3"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- Clerk</w:t>
                            </w:r>
                          </w:p>
                          <w:p w14:paraId="3B2FB170" w14:textId="3F63B255" w:rsidR="007909D3" w:rsidRPr="004C4533" w:rsidRDefault="00855384" w:rsidP="007909D3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Lawrence Taft</w:t>
                            </w:r>
                          </w:p>
                          <w:p w14:paraId="17360FB2" w14:textId="1A4D1184" w:rsidR="007909D3" w:rsidRPr="004C4533" w:rsidRDefault="007909D3" w:rsidP="007909D3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Susan Durocher </w:t>
                            </w:r>
                          </w:p>
                          <w:p w14:paraId="19A5ABE1" w14:textId="2FDA52CA" w:rsidR="00006530" w:rsidRPr="004C4533" w:rsidRDefault="00006530" w:rsidP="007909D3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Paula Consolini, Ph. D</w:t>
                            </w:r>
                          </w:p>
                          <w:p w14:paraId="65A6D8BC" w14:textId="48F772F5" w:rsidR="00006530" w:rsidRPr="004C4533" w:rsidRDefault="00006530" w:rsidP="007909D3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4C4533">
                              <w:rPr>
                                <w:rFonts w:asciiTheme="minorHAnsi" w:hAnsiTheme="minorHAnsi" w:cstheme="minorHAnsi"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Stephanie Bosley, MPA</w:t>
                            </w:r>
                          </w:p>
                          <w:p w14:paraId="4906B701" w14:textId="1004D65D" w:rsidR="00C012B6" w:rsidRPr="00C012B6" w:rsidRDefault="00C012B6" w:rsidP="00C012B6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2182E785" w14:textId="62EB8B1D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7704" id="Text Box 183" o:spid="_x0000_s1034" type="#_x0000_t202" style="position:absolute;margin-left:11.25pt;margin-top:560.75pt;width:174.75pt;height:168.75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1FCF759" w14:textId="6C3F9DA4" w:rsidR="00C012B6" w:rsidRPr="004C4533" w:rsidRDefault="00C012B6" w:rsidP="000A24A8">
                      <w:pPr>
                        <w:widowControl w:val="0"/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  <w:t>Our Board of Directors:</w:t>
                      </w:r>
                    </w:p>
                    <w:p w14:paraId="30A9BEAA" w14:textId="77777777" w:rsidR="00C012B6" w:rsidRPr="004C4533" w:rsidRDefault="00C012B6" w:rsidP="00C012B6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Don LeBreux– President</w:t>
                      </w:r>
                    </w:p>
                    <w:p w14:paraId="7B045579" w14:textId="3EB6C65D" w:rsidR="00C012B6" w:rsidRPr="004C4533" w:rsidRDefault="00855384" w:rsidP="00C012B6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Charles Nemser</w:t>
                      </w:r>
                      <w:r w:rsidR="00C012B6"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– Vice President</w:t>
                      </w:r>
                    </w:p>
                    <w:p w14:paraId="704FFB5D" w14:textId="77777777" w:rsidR="00C012B6" w:rsidRPr="004C4533" w:rsidRDefault="00C012B6" w:rsidP="00C012B6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Anthony Smeglin, MD – Treasurer</w:t>
                      </w:r>
                    </w:p>
                    <w:p w14:paraId="28490814" w14:textId="1EE90C12" w:rsidR="00C012B6" w:rsidRPr="004C4533" w:rsidRDefault="00C012B6" w:rsidP="00C012B6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Nancy Apkin</w:t>
                      </w:r>
                      <w:r w:rsidR="007909D3"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- Clerk</w:t>
                      </w:r>
                    </w:p>
                    <w:p w14:paraId="3B2FB170" w14:textId="3F63B255" w:rsidR="007909D3" w:rsidRPr="004C4533" w:rsidRDefault="00855384" w:rsidP="007909D3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Lawrence Taft</w:t>
                      </w:r>
                    </w:p>
                    <w:p w14:paraId="17360FB2" w14:textId="1A4D1184" w:rsidR="007909D3" w:rsidRPr="004C4533" w:rsidRDefault="007909D3" w:rsidP="007909D3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Susan Durocher </w:t>
                      </w:r>
                    </w:p>
                    <w:p w14:paraId="19A5ABE1" w14:textId="2FDA52CA" w:rsidR="00006530" w:rsidRPr="004C4533" w:rsidRDefault="00006530" w:rsidP="007909D3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Paula Consolini, Ph. D</w:t>
                      </w:r>
                    </w:p>
                    <w:p w14:paraId="65A6D8BC" w14:textId="48F772F5" w:rsidR="00006530" w:rsidRPr="004C4533" w:rsidRDefault="00006530" w:rsidP="007909D3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4C4533">
                        <w:rPr>
                          <w:rFonts w:asciiTheme="minorHAnsi" w:hAnsiTheme="minorHAnsi" w:cstheme="minorHAnsi"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Stephanie Bosley, MPA</w:t>
                      </w:r>
                    </w:p>
                    <w:p w14:paraId="4906B701" w14:textId="1004D65D" w:rsidR="00C012B6" w:rsidRPr="00C012B6" w:rsidRDefault="00C012B6" w:rsidP="00C012B6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Cs/>
                          <w:color w:val="C45911" w:themeColor="accent2" w:themeShade="BF"/>
                          <w:sz w:val="18"/>
                          <w:szCs w:val="18"/>
                        </w:rPr>
                      </w:pPr>
                    </w:p>
                    <w:p w14:paraId="2182E785" w14:textId="62EB8B1D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9D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9B172EC" wp14:editId="53067A0A">
                <wp:simplePos x="0" y="0"/>
                <wp:positionH relativeFrom="column">
                  <wp:posOffset>2876550</wp:posOffset>
                </wp:positionH>
                <wp:positionV relativeFrom="paragraph">
                  <wp:posOffset>3768725</wp:posOffset>
                </wp:positionV>
                <wp:extent cx="4400550" cy="5667375"/>
                <wp:effectExtent l="0" t="0" r="0" b="9525"/>
                <wp:wrapSquare wrapText="bothSides"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566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3A6690" w14:textId="6E5A19A6" w:rsidR="00F225CF" w:rsidRPr="004C4533" w:rsidRDefault="0021399E" w:rsidP="00380D63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>In 202</w:t>
                            </w:r>
                            <w:r w:rsidR="00855384"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>3</w:t>
                            </w:r>
                            <w:r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 xml:space="preserve">, local donations made it possible for Ecu-Health Care to assist </w:t>
                            </w:r>
                            <w:r w:rsidR="00186F3F"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>you, y</w:t>
                            </w:r>
                            <w:r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 xml:space="preserve">our family, </w:t>
                            </w:r>
                            <w:proofErr w:type="gramStart"/>
                            <w:r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>friends</w:t>
                            </w:r>
                            <w:proofErr w:type="gramEnd"/>
                            <w:r w:rsidRPr="004C4533"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22"/>
                                <w:szCs w:val="22"/>
                              </w:rPr>
                              <w:t xml:space="preserve"> and neighbors enroll in the following health coverage programs:</w:t>
                            </w:r>
                            <w:r w:rsidR="00380D63" w:rsidRPr="004C4533">
                              <w:rPr>
                                <w:noProof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374F17" w14:textId="77777777" w:rsidR="009638F4" w:rsidRPr="007909D3" w:rsidRDefault="009638F4" w:rsidP="00380D63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C45911" w:themeColor="accent2" w:themeShade="BF"/>
                                <w:sz w:val="22"/>
                                <w:szCs w:val="22"/>
                              </w:rPr>
                            </w:pPr>
                          </w:p>
                          <w:p w14:paraId="36650BC1" w14:textId="5B53925E" w:rsidR="006F4C6E" w:rsidRDefault="00380D63" w:rsidP="00380D6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C5E0A" wp14:editId="28156357">
                                  <wp:extent cx="4279900" cy="2600325"/>
                                  <wp:effectExtent l="0" t="0" r="6350" b="9525"/>
                                  <wp:docPr id="37" name="Chart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2301EE" w14:textId="77777777" w:rsidR="007909D3" w:rsidRDefault="007909D3" w:rsidP="00380D6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376FF58" w14:textId="77777777" w:rsidR="007909D3" w:rsidRPr="004C4533" w:rsidRDefault="007909D3" w:rsidP="007909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</w:pPr>
                            <w:r w:rsidRPr="004C4533"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Ecu-Health Care provides one-to-one education, enrollment assistance and case-management for all public health programs including MassHealth and Qualified Health Plans that have been implemented under the Affordable Care Act.</w:t>
                            </w:r>
                          </w:p>
                          <w:p w14:paraId="6727500A" w14:textId="77777777" w:rsidR="00855384" w:rsidRPr="004C4533" w:rsidRDefault="00855384" w:rsidP="007909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</w:pPr>
                          </w:p>
                          <w:p w14:paraId="3CF55115" w14:textId="7CB3BCE0" w:rsidR="00855384" w:rsidRPr="004C4533" w:rsidRDefault="00855384" w:rsidP="008553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</w:pPr>
                            <w:r w:rsidRPr="004C4533"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Throughout 2023, our staff assisted numerous MassHealth members with their </w:t>
                            </w:r>
                            <w:proofErr w:type="spellStart"/>
                            <w:r w:rsidRPr="004C4533"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eligibililty</w:t>
                            </w:r>
                            <w:proofErr w:type="spellEnd"/>
                            <w:r w:rsidRPr="004C4533"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 renewal applications as a requirement of the Medicaid unwinding of </w:t>
                            </w:r>
                            <w:r w:rsidR="007909D3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the Families First Coronavirus Response Act</w:t>
                            </w:r>
                            <w:r w:rsidR="00A0441A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.  This protection</w:t>
                            </w:r>
                            <w:r w:rsidR="007909D3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  </w:t>
                            </w:r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which</w:t>
                            </w:r>
                            <w:r w:rsidR="007909D3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 allowed MassHealth members to keep their coverage throughout the Public Health Emergenc</w:t>
                            </w:r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y came to an end on </w:t>
                            </w:r>
                            <w:r w:rsidR="007909D3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April 1, 2023</w:t>
                            </w:r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.</w:t>
                            </w:r>
                            <w:r w:rsidR="007909D3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 </w:t>
                            </w:r>
                          </w:p>
                          <w:p w14:paraId="39E415BD" w14:textId="77777777" w:rsidR="00855384" w:rsidRPr="004C4533" w:rsidRDefault="00855384" w:rsidP="008553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</w:pPr>
                          </w:p>
                          <w:p w14:paraId="31277B39" w14:textId="15AA2FF9" w:rsidR="007909D3" w:rsidRPr="004C4533" w:rsidRDefault="00855384" w:rsidP="008553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</w:pPr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As many individuals no longer </w:t>
                            </w:r>
                            <w:proofErr w:type="spellStart"/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qualilfied</w:t>
                            </w:r>
                            <w:proofErr w:type="spellEnd"/>
                            <w:r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 xml:space="preserve"> for MassHealth coverage, we provided education and enrollment assistance into plans available through the Massachusetts Health Connector.  A 2-year pilot program expanding access to ConnectorCare coverage made it possible for more people to qualify for </w:t>
                            </w:r>
                            <w:r w:rsidR="00B6163F" w:rsidRPr="004C4533"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2F5496" w:themeColor="accent1" w:themeShade="BF"/>
                                <w:kern w:val="0"/>
                              </w:rPr>
                              <w:t>both affordable coverage and care.</w:t>
                            </w:r>
                          </w:p>
                          <w:p w14:paraId="4771E73F" w14:textId="77C148C1" w:rsidR="00832A30" w:rsidRPr="006420CC" w:rsidRDefault="00832A30" w:rsidP="007909D3">
                            <w:pPr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rPr>
                                <w:rFonts w:ascii="Arial" w:eastAsiaTheme="minorHAnsi" w:hAnsi="Arial" w:cs="Arial"/>
                                <w:i/>
                                <w:iCs/>
                                <w:color w:val="538135" w:themeColor="accent6" w:themeShade="BF"/>
                                <w:kern w:val="0"/>
                              </w:rPr>
                            </w:pPr>
                          </w:p>
                          <w:p w14:paraId="5B608589" w14:textId="77777777" w:rsidR="007909D3" w:rsidRPr="0021399E" w:rsidRDefault="007909D3" w:rsidP="00380D6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72EC" id="Text Box 26" o:spid="_x0000_s1035" type="#_x0000_t202" style="position:absolute;margin-left:226.5pt;margin-top:296.75pt;width:346.5pt;height:446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0E3A6690" w14:textId="6E5A19A6" w:rsidR="00F225CF" w:rsidRPr="004C4533" w:rsidRDefault="0021399E" w:rsidP="00380D63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>In 202</w:t>
                      </w:r>
                      <w:r w:rsidR="00855384"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>3</w:t>
                      </w:r>
                      <w:r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 xml:space="preserve">, local donations made it possible for Ecu-Health Care to assist </w:t>
                      </w:r>
                      <w:r w:rsidR="00186F3F"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>you, y</w:t>
                      </w:r>
                      <w:r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 xml:space="preserve">our family, </w:t>
                      </w:r>
                      <w:proofErr w:type="gramStart"/>
                      <w:r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>friends</w:t>
                      </w:r>
                      <w:proofErr w:type="gramEnd"/>
                      <w:r w:rsidRPr="004C4533"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22"/>
                          <w:szCs w:val="22"/>
                        </w:rPr>
                        <w:t xml:space="preserve"> and neighbors enroll in the following health coverage programs:</w:t>
                      </w:r>
                      <w:r w:rsidR="00380D63" w:rsidRPr="004C4533">
                        <w:rPr>
                          <w:noProof/>
                          <w:color w:val="2F549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374F17" w14:textId="77777777" w:rsidR="009638F4" w:rsidRPr="007909D3" w:rsidRDefault="009638F4" w:rsidP="00380D63">
                      <w:pPr>
                        <w:widowControl w:val="0"/>
                        <w:jc w:val="center"/>
                        <w:rPr>
                          <w:noProof/>
                          <w:color w:val="C45911" w:themeColor="accent2" w:themeShade="BF"/>
                          <w:sz w:val="22"/>
                          <w:szCs w:val="22"/>
                        </w:rPr>
                      </w:pPr>
                    </w:p>
                    <w:p w14:paraId="36650BC1" w14:textId="5B53925E" w:rsidR="006F4C6E" w:rsidRDefault="00380D63" w:rsidP="00380D63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C5E0A" wp14:editId="28156357">
                            <wp:extent cx="4279900" cy="2600325"/>
                            <wp:effectExtent l="0" t="0" r="6350" b="9525"/>
                            <wp:docPr id="37" name="Chart 3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  <w:p w14:paraId="302301EE" w14:textId="77777777" w:rsidR="007909D3" w:rsidRDefault="007909D3" w:rsidP="00380D63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24"/>
                          <w:szCs w:val="24"/>
                        </w:rPr>
                      </w:pPr>
                    </w:p>
                    <w:p w14:paraId="1376FF58" w14:textId="77777777" w:rsidR="007909D3" w:rsidRPr="004C4533" w:rsidRDefault="007909D3" w:rsidP="007909D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</w:pPr>
                      <w:r w:rsidRPr="004C4533"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Ecu-Health Care provides one-to-one education, enrollment assistance and case-management for all public health programs including MassHealth and Qualified Health Plans that have been implemented under the Affordable Care Act.</w:t>
                      </w:r>
                    </w:p>
                    <w:p w14:paraId="6727500A" w14:textId="77777777" w:rsidR="00855384" w:rsidRPr="004C4533" w:rsidRDefault="00855384" w:rsidP="007909D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</w:pPr>
                    </w:p>
                    <w:p w14:paraId="3CF55115" w14:textId="7CB3BCE0" w:rsidR="00855384" w:rsidRPr="004C4533" w:rsidRDefault="00855384" w:rsidP="0085538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</w:pPr>
                      <w:r w:rsidRPr="004C4533"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Throughout 2023, our staff assisted numerous MassHealth members with their </w:t>
                      </w:r>
                      <w:proofErr w:type="spellStart"/>
                      <w:r w:rsidRPr="004C4533"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eligibililty</w:t>
                      </w:r>
                      <w:proofErr w:type="spellEnd"/>
                      <w:r w:rsidRPr="004C4533"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 renewal applications as a requirement of the Medicaid unwinding of </w:t>
                      </w:r>
                      <w:r w:rsidR="007909D3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the Families First Coronavirus Response Act</w:t>
                      </w:r>
                      <w:r w:rsidR="00A0441A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.  This protection</w:t>
                      </w:r>
                      <w:r w:rsidR="007909D3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  </w:t>
                      </w:r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which</w:t>
                      </w:r>
                      <w:r w:rsidR="007909D3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 allowed MassHealth members to keep their coverage throughout the Public Health Emergenc</w:t>
                      </w:r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y came to an end on </w:t>
                      </w:r>
                      <w:r w:rsidR="007909D3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April 1, 2023</w:t>
                      </w:r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.</w:t>
                      </w:r>
                      <w:r w:rsidR="007909D3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 </w:t>
                      </w:r>
                    </w:p>
                    <w:p w14:paraId="39E415BD" w14:textId="77777777" w:rsidR="00855384" w:rsidRPr="004C4533" w:rsidRDefault="00855384" w:rsidP="0085538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</w:pPr>
                    </w:p>
                    <w:p w14:paraId="31277B39" w14:textId="15AA2FF9" w:rsidR="007909D3" w:rsidRPr="004C4533" w:rsidRDefault="00855384" w:rsidP="0085538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Arial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</w:pPr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As many individuals no longer </w:t>
                      </w:r>
                      <w:proofErr w:type="spellStart"/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qualilfied</w:t>
                      </w:r>
                      <w:proofErr w:type="spellEnd"/>
                      <w:r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 xml:space="preserve"> for MassHealth coverage, we provided education and enrollment assistance into plans available through the Massachusetts Health Connector.  A 2-year pilot program expanding access to ConnectorCare coverage made it possible for more people to qualify for </w:t>
                      </w:r>
                      <w:r w:rsidR="00B6163F" w:rsidRPr="004C4533">
                        <w:rPr>
                          <w:rFonts w:ascii="Arial" w:eastAsiaTheme="minorHAnsi" w:hAnsi="Arial" w:cs="Arial"/>
                          <w:i/>
                          <w:iCs/>
                          <w:color w:val="2F5496" w:themeColor="accent1" w:themeShade="BF"/>
                          <w:kern w:val="0"/>
                        </w:rPr>
                        <w:t>both affordable coverage and care.</w:t>
                      </w:r>
                    </w:p>
                    <w:p w14:paraId="4771E73F" w14:textId="77C148C1" w:rsidR="00832A30" w:rsidRPr="006420CC" w:rsidRDefault="00832A30" w:rsidP="007909D3">
                      <w:pPr>
                        <w:autoSpaceDE w:val="0"/>
                        <w:autoSpaceDN w:val="0"/>
                        <w:adjustRightInd w:val="0"/>
                        <w:spacing w:line="259" w:lineRule="auto"/>
                        <w:rPr>
                          <w:rFonts w:ascii="Arial" w:eastAsiaTheme="minorHAnsi" w:hAnsi="Arial" w:cs="Arial"/>
                          <w:i/>
                          <w:iCs/>
                          <w:color w:val="538135" w:themeColor="accent6" w:themeShade="BF"/>
                          <w:kern w:val="0"/>
                        </w:rPr>
                      </w:pPr>
                    </w:p>
                    <w:p w14:paraId="5B608589" w14:textId="77777777" w:rsidR="007909D3" w:rsidRPr="0021399E" w:rsidRDefault="007909D3" w:rsidP="00380D63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052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7DF25F2A" wp14:editId="69AEA45A">
                <wp:simplePos x="0" y="0"/>
                <wp:positionH relativeFrom="column">
                  <wp:posOffset>7240270</wp:posOffset>
                </wp:positionH>
                <wp:positionV relativeFrom="page">
                  <wp:posOffset>2671445</wp:posOffset>
                </wp:positionV>
                <wp:extent cx="0" cy="1331595"/>
                <wp:effectExtent l="0" t="0" r="38100" b="20955"/>
                <wp:wrapNone/>
                <wp:docPr id="25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83B3" id="Line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0.1pt,210.35pt" to="570.1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OCrKY7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1399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FF33522" wp14:editId="7283A8C0">
                <wp:simplePos x="0" y="0"/>
                <wp:positionH relativeFrom="column">
                  <wp:posOffset>2876550</wp:posOffset>
                </wp:positionH>
                <wp:positionV relativeFrom="paragraph">
                  <wp:posOffset>6216650</wp:posOffset>
                </wp:positionV>
                <wp:extent cx="2148840" cy="133350"/>
                <wp:effectExtent l="0" t="0" r="3810" b="0"/>
                <wp:wrapNone/>
                <wp:docPr id="18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9FB4F2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3522" id="Text Box 189" o:spid="_x0000_s1036" type="#_x0000_t202" style="position:absolute;margin-left:226.5pt;margin-top:489.5pt;width:169.2pt;height:10.5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89FB4F2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ad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0305C119" wp14:editId="19839D27">
                <wp:simplePos x="0" y="0"/>
                <wp:positionH relativeFrom="column">
                  <wp:posOffset>1270</wp:posOffset>
                </wp:positionH>
                <wp:positionV relativeFrom="page">
                  <wp:posOffset>821083</wp:posOffset>
                </wp:positionV>
                <wp:extent cx="2662555" cy="0"/>
                <wp:effectExtent l="0" t="0" r="0" b="0"/>
                <wp:wrapNone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4AEE3" id="Line 177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64.65pt" to="209.7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02BDD61A" wp14:editId="3166E595">
                <wp:simplePos x="0" y="0"/>
                <wp:positionH relativeFrom="column">
                  <wp:posOffset>1270</wp:posOffset>
                </wp:positionH>
                <wp:positionV relativeFrom="page">
                  <wp:posOffset>4464717</wp:posOffset>
                </wp:positionV>
                <wp:extent cx="2628900" cy="0"/>
                <wp:effectExtent l="8255" t="13970" r="10795" b="14605"/>
                <wp:wrapNone/>
                <wp:docPr id="2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D250C" id="Line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51.55pt" to="207.1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A5F1B8B" wp14:editId="0D76B722">
                <wp:simplePos x="0" y="0"/>
                <wp:positionH relativeFrom="margin">
                  <wp:align>right</wp:align>
                </wp:positionH>
                <wp:positionV relativeFrom="paragraph">
                  <wp:posOffset>1854200</wp:posOffset>
                </wp:positionV>
                <wp:extent cx="7307580" cy="443865"/>
                <wp:effectExtent l="0" t="0" r="762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489BCE" id="Rectangle 157" o:spid="_x0000_s1026" style="position:absolute;margin-left:524.2pt;margin-top:146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" fillcolor="#8eaadb [1940]" stroked="f"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041E8ED" wp14:editId="7B918ACF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2EBDE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98728AE" wp14:editId="71305846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6463E" id="Straight Connecto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14:paraId="26A11C13" w14:textId="358EFD03" w:rsidR="00BD0FE9" w:rsidRDefault="00E009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AD61EBD" wp14:editId="6FB167C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315200" cy="4772025"/>
                <wp:effectExtent l="0" t="0" r="0" b="9525"/>
                <wp:wrapNone/>
                <wp:docPr id="2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772025"/>
                        </a:xfrm>
                        <a:prstGeom prst="rect">
                          <a:avLst/>
                        </a:prstGeom>
                        <a:solidFill>
                          <a:srgbClr val="EAF09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4468B" id="Rectangle 9" o:spid="_x0000_s1026" style="position:absolute;margin-left:524.8pt;margin-top:.75pt;width:8in;height:375.75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" fillcolor="#eaf09a" stroked="f">
                <v:textbox inset="2.88pt,2.88pt,2.88pt,2.88pt"/>
                <w10:wrap anchorx="margin"/>
              </v:rect>
            </w:pict>
          </mc:Fallback>
        </mc:AlternateContent>
      </w:r>
    </w:p>
    <w:p w14:paraId="7CE5841C" w14:textId="5417DE39" w:rsidR="00EC1F63" w:rsidRDefault="00026CE2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DC8921" wp14:editId="3618456E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7277100" cy="323850"/>
                <wp:effectExtent l="0" t="0" r="0" b="0"/>
                <wp:wrapNone/>
                <wp:docPr id="2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517CF" w14:textId="55203EC5" w:rsidR="00BD0FE9" w:rsidRPr="0032243F" w:rsidRDefault="00B26D4A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w w:val="80"/>
                                <w:sz w:val="32"/>
                                <w:szCs w:val="32"/>
                              </w:rPr>
                              <w:t xml:space="preserve">Providing outreach </w:t>
                            </w:r>
                            <w:r w:rsidR="00575167"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w w:val="80"/>
                                <w:sz w:val="32"/>
                                <w:szCs w:val="32"/>
                              </w:rPr>
                              <w:t>and education at</w:t>
                            </w:r>
                            <w:r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w w:val="80"/>
                                <w:sz w:val="32"/>
                                <w:szCs w:val="32"/>
                              </w:rPr>
                              <w:t xml:space="preserve"> local area </w:t>
                            </w:r>
                            <w:r w:rsidR="00575167" w:rsidRPr="0032243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w w:val="80"/>
                                <w:sz w:val="32"/>
                                <w:szCs w:val="32"/>
                              </w:rPr>
                              <w:t>events and to other community organizations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8921" id="Text Box 37" o:spid="_x0000_s1037" type="#_x0000_t202" style="position:absolute;margin-left:521.8pt;margin-top:3.5pt;width:573pt;height:25.5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013517CF" w14:textId="55203EC5" w:rsidR="00BD0FE9" w:rsidRPr="0032243F" w:rsidRDefault="00B26D4A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w w:val="80"/>
                          <w:sz w:val="32"/>
                          <w:szCs w:val="32"/>
                        </w:rPr>
                      </w:pPr>
                      <w:r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w w:val="80"/>
                          <w:sz w:val="32"/>
                          <w:szCs w:val="32"/>
                        </w:rPr>
                        <w:t xml:space="preserve">Providing outreach </w:t>
                      </w:r>
                      <w:r w:rsidR="00575167"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w w:val="80"/>
                          <w:sz w:val="32"/>
                          <w:szCs w:val="32"/>
                        </w:rPr>
                        <w:t>and education at</w:t>
                      </w:r>
                      <w:r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w w:val="80"/>
                          <w:sz w:val="32"/>
                          <w:szCs w:val="32"/>
                        </w:rPr>
                        <w:t xml:space="preserve"> local area </w:t>
                      </w:r>
                      <w:r w:rsidR="00575167" w:rsidRPr="0032243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w w:val="80"/>
                          <w:sz w:val="32"/>
                          <w:szCs w:val="32"/>
                        </w:rPr>
                        <w:t>events and to other community organizations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FF6FCC" w14:textId="2CDFC97D" w:rsidR="00EC1F63" w:rsidRDefault="00EC1F63"/>
    <w:p w14:paraId="0DBEBC21" w14:textId="5E9D5021" w:rsidR="00BD0FE9" w:rsidRDefault="00BD0FE9"/>
    <w:p w14:paraId="6943EC71" w14:textId="2B960C82" w:rsidR="00BD0FE9" w:rsidRDefault="00026CE2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2000" behindDoc="0" locked="0" layoutInCell="1" allowOverlap="1" wp14:anchorId="33D30AF7" wp14:editId="65D8B288">
            <wp:simplePos x="0" y="0"/>
            <wp:positionH relativeFrom="margin">
              <wp:posOffset>485775</wp:posOffset>
            </wp:positionH>
            <wp:positionV relativeFrom="paragraph">
              <wp:posOffset>2339976</wp:posOffset>
            </wp:positionV>
            <wp:extent cx="6096000" cy="179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3" b="3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6B2E31" wp14:editId="64C2620D">
                <wp:simplePos x="0" y="0"/>
                <wp:positionH relativeFrom="column">
                  <wp:posOffset>228600</wp:posOffset>
                </wp:positionH>
                <wp:positionV relativeFrom="paragraph">
                  <wp:posOffset>6350</wp:posOffset>
                </wp:positionV>
                <wp:extent cx="6943725" cy="4191000"/>
                <wp:effectExtent l="0" t="0" r="9525" b="0"/>
                <wp:wrapNone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10B5A1" w14:textId="2B54210E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Adams COA Wellness Fair  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Backpack for Success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Mayor's Kick off</w:t>
                            </w:r>
                          </w:p>
                          <w:p w14:paraId="4662A926" w14:textId="7FDBC3A8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BCAC Community Coffee hour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1C07F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Al Nelson </w:t>
                            </w:r>
                            <w:proofErr w:type="spellStart"/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Berkhire</w:t>
                            </w:r>
                            <w:proofErr w:type="spellEnd"/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 Friendship</w:t>
                            </w:r>
                            <w:r w:rsidR="001C07F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 Ctr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MCLA Resource Fair</w:t>
                            </w:r>
                          </w:p>
                          <w:p w14:paraId="614FCC2A" w14:textId="2B064A10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Berkshire Food Project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Childrens Fall Foliage Fair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Mobile Food Truck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ACE792D" w14:textId="09BC876B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Community Baby Shower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Community Partnership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National Night Out</w:t>
                            </w:r>
                          </w:p>
                          <w:p w14:paraId="18B08497" w14:textId="5E53C151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Downtown Celebration 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NBCC - monthly forum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Rally for Recovery</w:t>
                            </w:r>
                          </w:p>
                          <w:p w14:paraId="13A97565" w14:textId="45D714CB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First Baptist Church NA Community Lunch 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Mary Spitzer Center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Farmers Market</w:t>
                            </w:r>
                          </w:p>
                          <w:p w14:paraId="68F94DF1" w14:textId="53D1CD74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Health Connector Springfield Hall of Fame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 xml:space="preserve">Mass </w:t>
                            </w:r>
                            <w:proofErr w:type="spellStart"/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Moca</w:t>
                            </w:r>
                            <w:proofErr w:type="spellEnd"/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 Partnership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Uno Center</w:t>
                            </w:r>
                          </w:p>
                          <w:p w14:paraId="58EBF2B6" w14:textId="0ECE9246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Mohawk Forrest Housing complex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NBCC Health &amp; Wellness Fair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Parklet Coffee Hour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0CAD0D7" w14:textId="531E574C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North Adams Public Library Wellness Fair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 xml:space="preserve">Williamstown Resource Fair 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  <w:t>Stakeholder meeting</w:t>
                            </w:r>
                          </w:p>
                          <w:p w14:paraId="67689EF1" w14:textId="0B0F1195" w:rsidR="003947E4" w:rsidRPr="0032243F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Williamstown Community Chest Fundraiser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YMCA Wellness Wednesday</w:t>
                            </w:r>
                          </w:p>
                          <w:p w14:paraId="6DA24874" w14:textId="41A6977B" w:rsidR="00384E39" w:rsidRPr="0032243F" w:rsidRDefault="003947E4" w:rsidP="00384E39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Williamstown Community Chest  Holiday Walk</w:t>
                            </w:r>
                            <w:r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ab/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Williamstown Coun</w:t>
                            </w:r>
                            <w:r w:rsidR="001C07F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c</w:t>
                            </w:r>
                            <w:r w:rsidR="00384E39" w:rsidRPr="0032243F">
                              <w:rPr>
                                <w:rFonts w:ascii="Arial" w:hAnsi="Arial" w:cs="Arial"/>
                                <w:color w:val="2E74B5" w:themeColor="accent5" w:themeShade="BF"/>
                                <w:w w:val="80"/>
                                <w:sz w:val="28"/>
                                <w:szCs w:val="28"/>
                              </w:rPr>
                              <w:t>il On Aging Wellness Fair</w:t>
                            </w:r>
                          </w:p>
                          <w:p w14:paraId="78DD5169" w14:textId="05C283E7" w:rsidR="003947E4" w:rsidRPr="00B91955" w:rsidRDefault="003947E4" w:rsidP="003947E4">
                            <w:pPr>
                              <w:widowControl w:val="0"/>
                              <w:textboxTightWrap w:val="allLines"/>
                              <w:rPr>
                                <w:rFonts w:ascii="Arial" w:hAnsi="Arial" w:cs="Arial"/>
                                <w:color w:val="E5DECE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5F84D925" w14:textId="77777777" w:rsidR="00AE17F3" w:rsidRPr="00AE17F3" w:rsidRDefault="00AE17F3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2E31" id="Text Box 38" o:spid="_x0000_s1038" type="#_x0000_t202" style="position:absolute;margin-left:18pt;margin-top:.5pt;width:546.75pt;height:3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010B5A1" w14:textId="2B54210E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Adams COA Wellness Fair  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Backpack for Success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Mayor's Kick off</w:t>
                      </w:r>
                    </w:p>
                    <w:p w14:paraId="4662A926" w14:textId="7FDBC3A8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BCAC Community Coffee hour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1C07F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Al Nelson </w:t>
                      </w:r>
                      <w:proofErr w:type="spellStart"/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Berkhire</w:t>
                      </w:r>
                      <w:proofErr w:type="spellEnd"/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 Friendship</w:t>
                      </w:r>
                      <w:r w:rsidR="001C07F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 Ctr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MCLA Resource Fair</w:t>
                      </w:r>
                    </w:p>
                    <w:p w14:paraId="614FCC2A" w14:textId="2B064A10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Berkshire Food Project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Childrens Fall Foliage Fair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Mobile Food Truck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</w:p>
                    <w:p w14:paraId="1ACE792D" w14:textId="09BC876B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Community Baby Shower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Community Partnership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National Night Out</w:t>
                      </w:r>
                    </w:p>
                    <w:p w14:paraId="18B08497" w14:textId="5E53C151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Downtown Celebration 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NBCC - monthly forum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Rally for Recovery</w:t>
                      </w:r>
                    </w:p>
                    <w:p w14:paraId="13A97565" w14:textId="45D714CB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First Baptist Church NA Community Lunch 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Mary Spitzer Center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Farmers Market</w:t>
                      </w:r>
                    </w:p>
                    <w:p w14:paraId="68F94DF1" w14:textId="53D1CD74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Health Connector Springfield Hall of Fame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 xml:space="preserve">Mass </w:t>
                      </w:r>
                      <w:proofErr w:type="spellStart"/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Moca</w:t>
                      </w:r>
                      <w:proofErr w:type="spellEnd"/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 Partnership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Uno Center</w:t>
                      </w:r>
                    </w:p>
                    <w:p w14:paraId="58EBF2B6" w14:textId="0ECE9246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Mohawk Forrest Housing complex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NBCC Health &amp; Wellness Fair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Parklet Coffee Hour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</w:p>
                    <w:p w14:paraId="00CAD0D7" w14:textId="531E574C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North Adams Public Library Wellness Fair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 xml:space="preserve">Williamstown Resource Fair 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  <w:t>Stakeholder meeting</w:t>
                      </w:r>
                    </w:p>
                    <w:p w14:paraId="67689EF1" w14:textId="0B0F1195" w:rsidR="003947E4" w:rsidRPr="0032243F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Williamstown Community Chest Fundraiser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YMCA Wellness Wednesday</w:t>
                      </w:r>
                    </w:p>
                    <w:p w14:paraId="6DA24874" w14:textId="41A6977B" w:rsidR="00384E39" w:rsidRPr="0032243F" w:rsidRDefault="003947E4" w:rsidP="00384E39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</w:pP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Williamstown Community Chest  Holiday Walk</w:t>
                      </w:r>
                      <w:r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ab/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Williamstown Coun</w:t>
                      </w:r>
                      <w:r w:rsidR="001C07F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c</w:t>
                      </w:r>
                      <w:r w:rsidR="00384E39" w:rsidRPr="0032243F">
                        <w:rPr>
                          <w:rFonts w:ascii="Arial" w:hAnsi="Arial" w:cs="Arial"/>
                          <w:color w:val="2E74B5" w:themeColor="accent5" w:themeShade="BF"/>
                          <w:w w:val="80"/>
                          <w:sz w:val="28"/>
                          <w:szCs w:val="28"/>
                        </w:rPr>
                        <w:t>il On Aging Wellness Fair</w:t>
                      </w:r>
                    </w:p>
                    <w:p w14:paraId="78DD5169" w14:textId="05C283E7" w:rsidR="003947E4" w:rsidRPr="00B91955" w:rsidRDefault="003947E4" w:rsidP="003947E4">
                      <w:pPr>
                        <w:widowControl w:val="0"/>
                        <w:textboxTightWrap w:val="allLines"/>
                        <w:rPr>
                          <w:rFonts w:ascii="Arial" w:hAnsi="Arial" w:cs="Arial"/>
                          <w:color w:val="E5DECE"/>
                          <w:w w:val="80"/>
                          <w:sz w:val="32"/>
                          <w:szCs w:val="32"/>
                        </w:rPr>
                      </w:pPr>
                    </w:p>
                    <w:p w14:paraId="5F84D925" w14:textId="77777777" w:rsidR="00AE17F3" w:rsidRPr="00AE17F3" w:rsidRDefault="00AE17F3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2B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0BD2426" wp14:editId="401C4204">
                <wp:simplePos x="0" y="0"/>
                <wp:positionH relativeFrom="margin">
                  <wp:align>left</wp:align>
                </wp:positionH>
                <wp:positionV relativeFrom="paragraph">
                  <wp:posOffset>4371975</wp:posOffset>
                </wp:positionV>
                <wp:extent cx="3657600" cy="4772025"/>
                <wp:effectExtent l="0" t="0" r="0" b="9525"/>
                <wp:wrapNone/>
                <wp:docPr id="2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772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D8E074" w14:textId="77777777" w:rsidR="00C012B6" w:rsidRPr="00C012B6" w:rsidRDefault="00C012B6" w:rsidP="00C012B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943634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943634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Health Coverage Programs Available in Massachusetts</w:t>
                            </w:r>
                          </w:p>
                          <w:p w14:paraId="0427B7D2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auto"/>
                                <w:kern w:val="0"/>
                              </w:rPr>
                            </w:pPr>
                          </w:p>
                          <w:p w14:paraId="02C39DED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Qualified Health Plans </w:t>
                            </w:r>
                          </w:p>
                          <w:p w14:paraId="258E4E23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Comprehensive health insurance plans offered through the Massachusetts Health Connector.  Individuals and families with income up to 400% of the federal poverty level may be eligible for financial subsidies from the federal government. (note: the 400% cap has been temporarily lifted under the American Rescue Plan)</w:t>
                            </w:r>
                          </w:p>
                          <w:p w14:paraId="5F5861AB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5CA7BC81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ConnectorCare</w:t>
                            </w:r>
                          </w:p>
                          <w:p w14:paraId="40958EBA" w14:textId="77777777" w:rsidR="00B6163F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Comprehensive health insurance for individuals with income up to </w:t>
                            </w:r>
                            <w:r w:rsidR="00B6163F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5</w:t>
                            </w: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00% of the federal poverty level</w:t>
                            </w:r>
                            <w:r w:rsidR="00B6163F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 (fpl)</w:t>
                            </w: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 may be eligible for subsidies from the Commonwealth in addition to the federal government.</w:t>
                            </w:r>
                            <w:r w:rsidR="00B6163F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 </w:t>
                            </w:r>
                          </w:p>
                          <w:p w14:paraId="29F78378" w14:textId="44914FDC" w:rsidR="00C012B6" w:rsidRPr="00C012B6" w:rsidRDefault="00B6163F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(A new 2-year pilot program was established increasing the eligibility guidelines for this program from 300% to 500% of the fpl for 2024 and 2025)</w:t>
                            </w:r>
                          </w:p>
                          <w:p w14:paraId="177B6DEF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75352D68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MassHealth and the Children’s Medical Security Plan</w:t>
                            </w:r>
                          </w:p>
                          <w:p w14:paraId="141BE8D8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Comprehensive health coverage programs available for income-eligible individuals and families.</w:t>
                            </w:r>
                          </w:p>
                          <w:p w14:paraId="0DC055E7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26AC3192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MassHealth Premium Assistance</w:t>
                            </w:r>
                          </w:p>
                          <w:p w14:paraId="36F67FC9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Some families who have employer sponsored insurance may be able to get help with the cost of their premiums from the Commonwealth.</w:t>
                            </w:r>
                          </w:p>
                          <w:p w14:paraId="29912261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3FE0AD58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Health Safety Net</w:t>
                            </w:r>
                          </w:p>
                          <w:p w14:paraId="2966D519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Income-eligible residents of Massachusetts are eligible for free care at acute hospitals and community health centers in Massachusetts.</w:t>
                            </w:r>
                          </w:p>
                          <w:p w14:paraId="04EC0025" w14:textId="4C96A69D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2426" id="Text Box 28" o:spid="_x0000_s1039" type="#_x0000_t202" style="position:absolute;margin-left:0;margin-top:344.25pt;width:4in;height:375.75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" fillcolor="#f7caac [1301]" stroked="f">
                <v:textbox inset="2.88pt,2.88pt,2.88pt,2.88pt">
                  <w:txbxContent>
                    <w:p w14:paraId="7DD8E074" w14:textId="77777777" w:rsidR="00C012B6" w:rsidRPr="00C012B6" w:rsidRDefault="00C012B6" w:rsidP="00C012B6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iCs/>
                          <w:color w:val="943634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943634"/>
                          <w:kern w:val="0"/>
                          <w:sz w:val="32"/>
                          <w:szCs w:val="32"/>
                          <w:u w:val="single"/>
                        </w:rPr>
                        <w:t>Health Coverage Programs Available in Massachusetts</w:t>
                      </w:r>
                    </w:p>
                    <w:p w14:paraId="0427B7D2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auto"/>
                          <w:kern w:val="0"/>
                        </w:rPr>
                      </w:pPr>
                    </w:p>
                    <w:p w14:paraId="02C39DED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 xml:space="preserve">Qualified Health Plans </w:t>
                      </w:r>
                    </w:p>
                    <w:p w14:paraId="258E4E23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Comprehensive health insurance plans offered through the Massachusetts Health Connector.  Individuals and families with income up to 400% of the federal poverty level may be eligible for financial subsidies from the federal government. (note: the 400% cap has been temporarily lifted under the American Rescue Plan)</w:t>
                      </w:r>
                    </w:p>
                    <w:p w14:paraId="5F5861AB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5CA7BC81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ConnectorCare</w:t>
                      </w:r>
                    </w:p>
                    <w:p w14:paraId="40958EBA" w14:textId="77777777" w:rsidR="00B6163F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Comprehensive health insurance for individuals with income up to </w:t>
                      </w:r>
                      <w:r w:rsidR="00B6163F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5</w:t>
                      </w: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00% of the federal poverty level</w:t>
                      </w:r>
                      <w:r w:rsidR="00B6163F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 (fpl)</w:t>
                      </w: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 may be eligible for subsidies from the Commonwealth in addition to the federal government.</w:t>
                      </w:r>
                      <w:r w:rsidR="00B6163F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 </w:t>
                      </w:r>
                    </w:p>
                    <w:p w14:paraId="29F78378" w14:textId="44914FDC" w:rsidR="00C012B6" w:rsidRPr="00C012B6" w:rsidRDefault="00B6163F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(A new 2-year pilot program was established increasing the eligibility guidelines for this program from 300% to 500% of the fpl for 2024 and 2025)</w:t>
                      </w:r>
                    </w:p>
                    <w:p w14:paraId="177B6DEF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75352D68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MassHealth and the Children’s Medical Security Plan</w:t>
                      </w:r>
                    </w:p>
                    <w:p w14:paraId="141BE8D8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Comprehensive health coverage programs available for income-eligible individuals and families.</w:t>
                      </w:r>
                    </w:p>
                    <w:p w14:paraId="0DC055E7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26AC3192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MassHealth Premium Assistance</w:t>
                      </w:r>
                    </w:p>
                    <w:p w14:paraId="36F67FC9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Some families who have employer sponsored insurance may be able to get help with the cost of their premiums from the Commonwealth.</w:t>
                      </w:r>
                    </w:p>
                    <w:p w14:paraId="29912261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3FE0AD58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Health Safety Net</w:t>
                      </w:r>
                    </w:p>
                    <w:p w14:paraId="2966D519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Income-eligible residents of Massachusetts are eligible for free care at acute hospitals and community health centers in Massachusetts.</w:t>
                      </w:r>
                    </w:p>
                    <w:p w14:paraId="04EC0025" w14:textId="4C96A69D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2B6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CCB1C83" wp14:editId="54A8EF29">
                <wp:simplePos x="0" y="0"/>
                <wp:positionH relativeFrom="margin">
                  <wp:align>right</wp:align>
                </wp:positionH>
                <wp:positionV relativeFrom="paragraph">
                  <wp:posOffset>4381500</wp:posOffset>
                </wp:positionV>
                <wp:extent cx="3590925" cy="4752975"/>
                <wp:effectExtent l="0" t="0" r="9525" b="9525"/>
                <wp:wrapNone/>
                <wp:docPr id="2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52975"/>
                        </a:xfrm>
                        <a:prstGeom prst="rect">
                          <a:avLst/>
                        </a:prstGeom>
                        <a:solidFill>
                          <a:srgbClr val="C0DDA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FB70D3" w14:textId="77777777" w:rsidR="00C012B6" w:rsidRPr="00C012B6" w:rsidRDefault="00C012B6" w:rsidP="00C012B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943634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943634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Options for Seniors and Medicare Beneficiaries</w:t>
                            </w:r>
                          </w:p>
                          <w:p w14:paraId="47241143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SHINE Program </w:t>
                            </w:r>
                          </w:p>
                          <w:p w14:paraId="4DB72389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Offers free information, counseling and assistance to help Medicare beneficiaries understand benefits and all available insurance and financial assistance options.</w:t>
                            </w:r>
                          </w:p>
                          <w:p w14:paraId="05DB23B4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42F55734" w14:textId="43E116A9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Medicare </w:t>
                            </w:r>
                            <w:r w:rsidR="00B6163F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Savings Program</w:t>
                            </w:r>
                          </w:p>
                          <w:p w14:paraId="591F432D" w14:textId="391F68E2" w:rsidR="00C012B6" w:rsidRPr="00C012B6" w:rsidRDefault="00B6163F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Provides eligible Medicare members with financial assistance with their Medicare Part B premium, automatic eligibility for “extra help” with the Part D prescription costs and for some individuals, will also cover the cost of Medicare deductibles and copayments.</w:t>
                            </w:r>
                          </w:p>
                          <w:p w14:paraId="1F60F4A9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6596ACAB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Medicare Part D Drug Plan</w:t>
                            </w:r>
                          </w:p>
                          <w:p w14:paraId="606AFB94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Prescription drug coverage available through Medicare.  Several companies to choose from with varying costs.  Financial help may be available (see LIS below).</w:t>
                            </w:r>
                          </w:p>
                          <w:p w14:paraId="03424658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20914ED3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LIS (Low Income Subsidy)</w:t>
                            </w:r>
                          </w:p>
                          <w:p w14:paraId="0189B89E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Individuals with limited income and assets may get help paying their monthly Part-D premium, deductible and co-payments.</w:t>
                            </w:r>
                          </w:p>
                          <w:p w14:paraId="1B7C4637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099E6408" w14:textId="77777777" w:rsidR="00C012B6" w:rsidRPr="00C012B6" w:rsidRDefault="00C012B6" w:rsidP="00C012B6">
                            <w:pPr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632423"/>
                                <w:kern w:val="0"/>
                              </w:rPr>
                              <w:t>Prescription Advantage</w:t>
                            </w:r>
                          </w:p>
                          <w:p w14:paraId="1C7040CA" w14:textId="77777777" w:rsidR="00C012B6" w:rsidRPr="00C012B6" w:rsidRDefault="00C012B6" w:rsidP="00C012B6">
                            <w:pPr>
                              <w:jc w:val="both"/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>Provides prescription drug coverage to Massachusetts residents who fall into the Medicare</w:t>
                            </w: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Part-D coverage gap </w:t>
                            </w:r>
                          </w:p>
                          <w:p w14:paraId="19725838" w14:textId="77777777" w:rsidR="00C012B6" w:rsidRPr="00C012B6" w:rsidRDefault="00C012B6" w:rsidP="00C012B6">
                            <w:pPr>
                              <w:jc w:val="both"/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</w:p>
                          <w:p w14:paraId="52AF1B78" w14:textId="77777777" w:rsidR="00C012B6" w:rsidRPr="00C012B6" w:rsidRDefault="00C012B6" w:rsidP="00C012B6">
                            <w:pPr>
                              <w:jc w:val="both"/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</w:pPr>
                            <w:r w:rsidRPr="00C012B6">
                              <w:rPr>
                                <w:rFonts w:ascii="Cambria" w:hAnsi="Cambria"/>
                                <w:i/>
                                <w:iCs/>
                                <w:color w:val="632423"/>
                                <w:kern w:val="0"/>
                              </w:rPr>
                              <w:t xml:space="preserve">OUR STAFF ARE BOTH CERTIFIED MASSACHUSETTS NAVIGATORS AND SHINE COUNSELORS AND CAN ASSIST WITH ALL YOUR HEALTH INSURANCE QUESTIONS RELATED TO RETIRMENT </w:t>
                            </w:r>
                          </w:p>
                          <w:p w14:paraId="41A12CAE" w14:textId="77777777" w:rsidR="00C012B6" w:rsidRDefault="00C012B6" w:rsidP="00C012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B1C83" id="Rectangle 8" o:spid="_x0000_s1040" style="position:absolute;margin-left:231.55pt;margin-top:345pt;width:282.75pt;height:374.25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" fillcolor="#c0ddad" stroked="f">
                <v:textbox inset="2.88pt,2.88pt,2.88pt,2.88pt">
                  <w:txbxContent>
                    <w:p w14:paraId="16FB70D3" w14:textId="77777777" w:rsidR="00C012B6" w:rsidRPr="00C012B6" w:rsidRDefault="00C012B6" w:rsidP="00C012B6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iCs/>
                          <w:color w:val="943634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943634"/>
                          <w:kern w:val="0"/>
                          <w:sz w:val="32"/>
                          <w:szCs w:val="32"/>
                          <w:u w:val="single"/>
                        </w:rPr>
                        <w:t>Options for Seniors and Medicare Beneficiaries</w:t>
                      </w:r>
                    </w:p>
                    <w:p w14:paraId="47241143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 xml:space="preserve">SHINE Program </w:t>
                      </w:r>
                    </w:p>
                    <w:p w14:paraId="4DB72389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Offers free information, counseling and assistance to help Medicare beneficiaries understand benefits and all available insurance and financial assistance options.</w:t>
                      </w:r>
                    </w:p>
                    <w:p w14:paraId="05DB23B4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42F55734" w14:textId="43E116A9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 xml:space="preserve">Medicare </w:t>
                      </w:r>
                      <w:r w:rsidR="00B6163F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Savings Program</w:t>
                      </w:r>
                    </w:p>
                    <w:p w14:paraId="591F432D" w14:textId="391F68E2" w:rsidR="00C012B6" w:rsidRPr="00C012B6" w:rsidRDefault="00B6163F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Provides eligible Medicare members with financial assistance with their Medicare Part B premium, automatic eligibility for “extra help” with the Part D prescription costs and for some individuals, will also cover the cost of Medicare deductibles and copayments.</w:t>
                      </w:r>
                    </w:p>
                    <w:p w14:paraId="1F60F4A9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6596ACAB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Medicare Part D Drug Plan</w:t>
                      </w:r>
                    </w:p>
                    <w:p w14:paraId="606AFB94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Prescription drug coverage available through Medicare.  Several companies to choose from with varying costs.  Financial help may be available (see LIS below).</w:t>
                      </w:r>
                    </w:p>
                    <w:p w14:paraId="03424658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20914ED3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LIS (Low Income Subsidy)</w:t>
                      </w:r>
                    </w:p>
                    <w:p w14:paraId="0189B89E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Individuals with limited income and assets may get help paying their monthly Part-D premium, deductible and co-payments.</w:t>
                      </w:r>
                    </w:p>
                    <w:p w14:paraId="1B7C4637" w14:textId="77777777" w:rsidR="00C012B6" w:rsidRPr="00C012B6" w:rsidRDefault="00C012B6" w:rsidP="00C012B6">
                      <w:pPr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099E6408" w14:textId="77777777" w:rsidR="00C012B6" w:rsidRPr="00C012B6" w:rsidRDefault="00C012B6" w:rsidP="00C012B6">
                      <w:pPr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b/>
                          <w:i/>
                          <w:iCs/>
                          <w:color w:val="632423"/>
                          <w:kern w:val="0"/>
                        </w:rPr>
                        <w:t>Prescription Advantage</w:t>
                      </w:r>
                    </w:p>
                    <w:p w14:paraId="1C7040CA" w14:textId="77777777" w:rsidR="00C012B6" w:rsidRPr="00C012B6" w:rsidRDefault="00C012B6" w:rsidP="00C012B6">
                      <w:pPr>
                        <w:jc w:val="both"/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>Provides prescription drug coverage to Massachusetts residents who fall into the Medicare</w:t>
                      </w: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Part-D coverage gap </w:t>
                      </w:r>
                    </w:p>
                    <w:p w14:paraId="19725838" w14:textId="77777777" w:rsidR="00C012B6" w:rsidRPr="00C012B6" w:rsidRDefault="00C012B6" w:rsidP="00C012B6">
                      <w:pPr>
                        <w:jc w:val="both"/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</w:p>
                    <w:p w14:paraId="52AF1B78" w14:textId="77777777" w:rsidR="00C012B6" w:rsidRPr="00C012B6" w:rsidRDefault="00C012B6" w:rsidP="00C012B6">
                      <w:pPr>
                        <w:jc w:val="both"/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</w:pPr>
                      <w:r w:rsidRPr="00C012B6">
                        <w:rPr>
                          <w:rFonts w:ascii="Cambria" w:hAnsi="Cambria"/>
                          <w:i/>
                          <w:iCs/>
                          <w:color w:val="632423"/>
                          <w:kern w:val="0"/>
                        </w:rPr>
                        <w:t xml:space="preserve">OUR STAFF ARE BOTH CERTIFIED MASSACHUSETTS NAVIGATORS AND SHINE COUNSELORS AND CAN ASSIST WITH ALL YOUR HEALTH INSURANCE QUESTIONS RELATED TO RETIRMENT </w:t>
                      </w:r>
                    </w:p>
                    <w:p w14:paraId="41A12CAE" w14:textId="77777777" w:rsidR="00C012B6" w:rsidRDefault="00C012B6" w:rsidP="00C012B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46BE">
        <w:rPr>
          <w:noProof/>
        </w:rPr>
        <w:drawing>
          <wp:inline distT="0" distB="0" distL="0" distR="0" wp14:anchorId="35057355" wp14:editId="2CF574A6">
            <wp:extent cx="4664075" cy="19875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0FE9" w:rsidSect="0098207D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B390" w14:textId="77777777" w:rsidR="001760ED" w:rsidRDefault="001760ED" w:rsidP="00B315DB">
      <w:r>
        <w:separator/>
      </w:r>
    </w:p>
  </w:endnote>
  <w:endnote w:type="continuationSeparator" w:id="0">
    <w:p w14:paraId="05B87FFC" w14:textId="77777777" w:rsidR="001760ED" w:rsidRDefault="001760ED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814CA" w14:textId="77777777" w:rsidR="001760ED" w:rsidRDefault="001760ED" w:rsidP="00B315DB">
      <w:r>
        <w:separator/>
      </w:r>
    </w:p>
  </w:footnote>
  <w:footnote w:type="continuationSeparator" w:id="0">
    <w:p w14:paraId="278CA51D" w14:textId="77777777" w:rsidR="001760ED" w:rsidRDefault="001760ED" w:rsidP="00B31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C3CB2"/>
    <w:multiLevelType w:val="hybridMultilevel"/>
    <w:tmpl w:val="30DA90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7108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3">
      <o:colormenu v:ext="edit" fillcolor="none [194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ED"/>
    <w:rsid w:val="00006530"/>
    <w:rsid w:val="00026CE2"/>
    <w:rsid w:val="00041882"/>
    <w:rsid w:val="000A24A8"/>
    <w:rsid w:val="000F414A"/>
    <w:rsid w:val="00104002"/>
    <w:rsid w:val="00117DEA"/>
    <w:rsid w:val="00123A9E"/>
    <w:rsid w:val="0016190D"/>
    <w:rsid w:val="001760ED"/>
    <w:rsid w:val="00186F3F"/>
    <w:rsid w:val="001C07FF"/>
    <w:rsid w:val="001D057A"/>
    <w:rsid w:val="00201163"/>
    <w:rsid w:val="00206F90"/>
    <w:rsid w:val="0021399E"/>
    <w:rsid w:val="0029793A"/>
    <w:rsid w:val="002E1504"/>
    <w:rsid w:val="0032243F"/>
    <w:rsid w:val="00324D2D"/>
    <w:rsid w:val="0036231B"/>
    <w:rsid w:val="00380D63"/>
    <w:rsid w:val="00384E39"/>
    <w:rsid w:val="003926F9"/>
    <w:rsid w:val="003947E4"/>
    <w:rsid w:val="003F330E"/>
    <w:rsid w:val="0040400E"/>
    <w:rsid w:val="004475FF"/>
    <w:rsid w:val="00486E7B"/>
    <w:rsid w:val="00491DC8"/>
    <w:rsid w:val="004B32A5"/>
    <w:rsid w:val="004C4533"/>
    <w:rsid w:val="004C738E"/>
    <w:rsid w:val="004E644B"/>
    <w:rsid w:val="004F47E9"/>
    <w:rsid w:val="00565E3A"/>
    <w:rsid w:val="00575167"/>
    <w:rsid w:val="005A7646"/>
    <w:rsid w:val="006420CC"/>
    <w:rsid w:val="00653B0B"/>
    <w:rsid w:val="006E7E7F"/>
    <w:rsid w:val="006F4C6E"/>
    <w:rsid w:val="00744915"/>
    <w:rsid w:val="00745292"/>
    <w:rsid w:val="007909D3"/>
    <w:rsid w:val="007B46E6"/>
    <w:rsid w:val="007F622D"/>
    <w:rsid w:val="008108C1"/>
    <w:rsid w:val="00813C4B"/>
    <w:rsid w:val="00832A30"/>
    <w:rsid w:val="00855384"/>
    <w:rsid w:val="008746BE"/>
    <w:rsid w:val="00881C1B"/>
    <w:rsid w:val="008B6475"/>
    <w:rsid w:val="008C1A30"/>
    <w:rsid w:val="008C344B"/>
    <w:rsid w:val="008C43D7"/>
    <w:rsid w:val="008F7CF2"/>
    <w:rsid w:val="00901CF6"/>
    <w:rsid w:val="00904CE5"/>
    <w:rsid w:val="009638F4"/>
    <w:rsid w:val="0098207D"/>
    <w:rsid w:val="0099568F"/>
    <w:rsid w:val="009D79F1"/>
    <w:rsid w:val="00A0441A"/>
    <w:rsid w:val="00A128C3"/>
    <w:rsid w:val="00A91CEF"/>
    <w:rsid w:val="00AB5745"/>
    <w:rsid w:val="00AE17F3"/>
    <w:rsid w:val="00AF6F9D"/>
    <w:rsid w:val="00B26D4A"/>
    <w:rsid w:val="00B315DB"/>
    <w:rsid w:val="00B32B25"/>
    <w:rsid w:val="00B3611B"/>
    <w:rsid w:val="00B6163F"/>
    <w:rsid w:val="00B624D1"/>
    <w:rsid w:val="00B91955"/>
    <w:rsid w:val="00BD0FE9"/>
    <w:rsid w:val="00C012B6"/>
    <w:rsid w:val="00C3748E"/>
    <w:rsid w:val="00C80526"/>
    <w:rsid w:val="00D17D41"/>
    <w:rsid w:val="00E0099C"/>
    <w:rsid w:val="00E01EC2"/>
    <w:rsid w:val="00EC1F63"/>
    <w:rsid w:val="00EE23CA"/>
    <w:rsid w:val="00EF5C22"/>
    <w:rsid w:val="00F131F3"/>
    <w:rsid w:val="00F225CF"/>
    <w:rsid w:val="00F47D91"/>
    <w:rsid w:val="00FA145A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370977B3"/>
  <w15:chartTrackingRefBased/>
  <w15:docId w15:val="{2DE656F2-FD9A-4EFB-B844-2D55ACC1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Caption">
    <w:name w:val="caption"/>
    <w:basedOn w:val="Normal"/>
    <w:next w:val="Normal"/>
    <w:uiPriority w:val="35"/>
    <w:unhideWhenUsed/>
    <w:qFormat/>
    <w:rsid w:val="00AB5745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79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93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80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aumbach\AppData\Roaming\Microsoft\Templates\Real%20estate%20newsletter%20(4%20pages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Enrollments</a:t>
            </a:r>
            <a:r>
              <a:rPr lang="en-US" baseline="0"/>
              <a:t> by Program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4472C4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9E-4F60-BAD5-BAFAFC14A4BF}"/>
              </c:ext>
            </c:extLst>
          </c:dPt>
          <c:dPt>
            <c:idx val="1"/>
            <c:bubble3D val="0"/>
            <c:spPr>
              <a:solidFill>
                <a:srgbClr val="70AD47">
                  <a:lumMod val="20000"/>
                  <a:lumOff val="8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9E-4F60-BAD5-BAFAFC14A4BF}"/>
              </c:ext>
            </c:extLst>
          </c:dPt>
          <c:dPt>
            <c:idx val="2"/>
            <c:bubble3D val="0"/>
            <c:spPr>
              <a:solidFill>
                <a:srgbClr val="90DA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9E-4F60-BAD5-BAFAFC14A4BF}"/>
              </c:ext>
            </c:extLst>
          </c:dPt>
          <c:dPt>
            <c:idx val="3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9E-4F60-BAD5-BAFAFC14A4BF}"/>
              </c:ext>
            </c:extLst>
          </c:dPt>
          <c:dPt>
            <c:idx val="4"/>
            <c:bubble3D val="0"/>
            <c:spPr>
              <a:solidFill>
                <a:srgbClr val="ED7D31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79E-4F60-BAD5-BAFAFC14A4BF}"/>
              </c:ext>
            </c:extLst>
          </c:dPt>
          <c:cat>
            <c:strRef>
              <c:f>Sheet1!$A$2:$A$6</c:f>
              <c:strCache>
                <c:ptCount val="5"/>
                <c:pt idx="0">
                  <c:v>MassHealth 480</c:v>
                </c:pt>
                <c:pt idx="1">
                  <c:v>ConnectorCare 124</c:v>
                </c:pt>
                <c:pt idx="2">
                  <c:v>Qualified Health Plans 92</c:v>
                </c:pt>
                <c:pt idx="3">
                  <c:v>Dental Plans 283</c:v>
                </c:pt>
                <c:pt idx="4">
                  <c:v>Medicare Prescription Plans 397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480</c:v>
                </c:pt>
                <c:pt idx="1">
                  <c:v>124</c:v>
                </c:pt>
                <c:pt idx="2">
                  <c:v>92</c:v>
                </c:pt>
                <c:pt idx="3">
                  <c:v>283</c:v>
                </c:pt>
                <c:pt idx="4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79E-4F60-BAD5-BAFAFC14A4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82327357561547E-2"/>
          <c:y val="0.74742105690396943"/>
          <c:w val="0.91523507805203286"/>
          <c:h val="0.225087534161322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C0DDAD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664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Baumbach Karen</dc:creator>
  <cp:keywords/>
  <dc:description/>
  <cp:lastModifiedBy>Baumbach Karen</cp:lastModifiedBy>
  <cp:revision>37</cp:revision>
  <cp:lastPrinted>2024-05-08T17:41:00Z</cp:lastPrinted>
  <dcterms:created xsi:type="dcterms:W3CDTF">2022-04-28T15:11:00Z</dcterms:created>
  <dcterms:modified xsi:type="dcterms:W3CDTF">2024-08-08T20:14:00Z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